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59740" w14:textId="1CDC944C" w:rsidR="00A451ED" w:rsidRPr="0005655D" w:rsidRDefault="005D32BD" w:rsidP="00A451ED">
      <w:pPr>
        <w:pStyle w:val="TitleMIRB"/>
        <w:rPr>
          <w:color w:val="122030" w:themeColor="text2" w:themeShade="80"/>
        </w:rPr>
      </w:pPr>
      <w:r>
        <w:rPr>
          <w:color w:val="122030" w:themeColor="text2" w:themeShade="80"/>
        </w:rPr>
        <w:t xml:space="preserve">Ontario </w:t>
      </w:r>
      <w:r w:rsidR="007D4953">
        <w:rPr>
          <w:color w:val="122030" w:themeColor="text2" w:themeShade="80"/>
        </w:rPr>
        <w:t>Trail</w:t>
      </w:r>
      <w:r w:rsidR="0063037D">
        <w:rPr>
          <w:color w:val="122030" w:themeColor="text2" w:themeShade="80"/>
        </w:rPr>
        <w:t xml:space="preserve"> Network</w:t>
      </w:r>
      <w:r>
        <w:rPr>
          <w:color w:val="122030" w:themeColor="text2" w:themeShade="80"/>
        </w:rPr>
        <w:t xml:space="preserve"> (O</w:t>
      </w:r>
      <w:r w:rsidR="007D4953">
        <w:rPr>
          <w:color w:val="122030" w:themeColor="text2" w:themeShade="80"/>
        </w:rPr>
        <w:t>T</w:t>
      </w:r>
      <w:r>
        <w:rPr>
          <w:color w:val="122030" w:themeColor="text2" w:themeShade="80"/>
        </w:rPr>
        <w:t>N)</w:t>
      </w:r>
    </w:p>
    <w:p w14:paraId="2AD677B3" w14:textId="772BFF69" w:rsidR="005D32BD" w:rsidRDefault="00FB39E8" w:rsidP="005D32BD">
      <w:pPr>
        <w:pStyle w:val="TitlePageSubtitleMIRB"/>
      </w:pPr>
      <w:r>
        <w:t>Licensed</w:t>
      </w:r>
      <w:r w:rsidR="0070128C">
        <w:t xml:space="preserve"> </w:t>
      </w:r>
      <w:r w:rsidR="005D32BD">
        <w:t>Source</w:t>
      </w:r>
      <w:r w:rsidR="0070128C">
        <w:t>s</w:t>
      </w:r>
    </w:p>
    <w:p w14:paraId="1CC8ACCF" w14:textId="7D8361AE" w:rsidR="00A451ED" w:rsidRDefault="00BD1DCF" w:rsidP="00A451ED">
      <w:pPr>
        <w:pStyle w:val="TitlePageInfoSubtitleMIRB"/>
      </w:pPr>
      <w:r>
        <w:t>Geospatial Ontario</w:t>
      </w:r>
    </w:p>
    <w:p w14:paraId="1D2C2406" w14:textId="2C61B201" w:rsidR="009A3FAB" w:rsidRDefault="009A3FAB" w:rsidP="009A3FAB">
      <w:pPr>
        <w:pStyle w:val="TitlePageInfoSubtitleMIRB"/>
      </w:pPr>
      <w:r>
        <w:t>Ministry of Natural Resource</w:t>
      </w:r>
      <w:r w:rsidR="007B4AEE">
        <w:t>s</w:t>
      </w:r>
    </w:p>
    <w:p w14:paraId="416EB586" w14:textId="5551CCEE" w:rsidR="00A451ED" w:rsidRPr="003A760E" w:rsidRDefault="005D32BD" w:rsidP="00A451ED">
      <w:pPr>
        <w:pStyle w:val="BodyAccessibleTextMIRB"/>
        <w:spacing w:before="960"/>
        <w:jc w:val="center"/>
        <w:sectPr w:rsidR="00A451ED" w:rsidRPr="003A760E" w:rsidSect="001E404A">
          <w:headerReference w:type="default" r:id="rId12"/>
          <w:pgSz w:w="12240" w:h="15840"/>
          <w:pgMar w:top="1440" w:right="1440" w:bottom="1440" w:left="1440" w:header="432" w:footer="288" w:gutter="0"/>
          <w:cols w:space="720"/>
          <w:docGrid w:linePitch="360"/>
        </w:sectPr>
      </w:pPr>
      <w:r>
        <w:t>202</w:t>
      </w:r>
      <w:r w:rsidR="00BD1DCF">
        <w:t>5</w:t>
      </w:r>
      <w:r w:rsidR="00A451ED">
        <w:t>-</w:t>
      </w:r>
      <w:r w:rsidR="007D4953">
        <w:t>10</w:t>
      </w:r>
      <w:r w:rsidR="00A451ED">
        <w:t>-</w:t>
      </w:r>
      <w:r w:rsidR="00813417">
        <w:t>1</w:t>
      </w:r>
      <w:r w:rsidR="007D4953">
        <w:t>4</w:t>
      </w:r>
    </w:p>
    <w:p w14:paraId="4F36AA20" w14:textId="77777777" w:rsidR="00A451ED" w:rsidRPr="0005655D" w:rsidRDefault="00A451ED" w:rsidP="00A451ED">
      <w:pPr>
        <w:pStyle w:val="Heading1MIRBMidPage"/>
        <w:rPr>
          <w:color w:val="122030" w:themeColor="text2" w:themeShade="80"/>
        </w:rPr>
      </w:pPr>
      <w:bookmarkStart w:id="0" w:name="_Toc32306844"/>
      <w:r w:rsidRPr="0005655D">
        <w:rPr>
          <w:color w:val="122030" w:themeColor="text2" w:themeShade="80"/>
        </w:rPr>
        <w:lastRenderedPageBreak/>
        <w:t>Disclaimer</w:t>
      </w:r>
      <w:bookmarkEnd w:id="0"/>
    </w:p>
    <w:p w14:paraId="7F295C4C" w14:textId="54D0EF37" w:rsidR="00A451ED" w:rsidRDefault="006136B2" w:rsidP="00A451ED">
      <w:pPr>
        <w:pStyle w:val="BodyAccessibleTextMIRB"/>
      </w:pPr>
      <w:r w:rsidRPr="006136B2">
        <w:t xml:space="preserve">The Ontario </w:t>
      </w:r>
      <w:r w:rsidR="007D4953">
        <w:t>Trail</w:t>
      </w:r>
      <w:r w:rsidRPr="006136B2">
        <w:t xml:space="preserve"> Network (</w:t>
      </w:r>
      <w:r>
        <w:t>“</w:t>
      </w:r>
      <w:r w:rsidRPr="006136B2">
        <w:t>O</w:t>
      </w:r>
      <w:r w:rsidR="007D4953">
        <w:t>T</w:t>
      </w:r>
      <w:r w:rsidRPr="006136B2">
        <w:t>N</w:t>
      </w:r>
      <w:r>
        <w:t>”</w:t>
      </w:r>
      <w:r w:rsidRPr="006136B2">
        <w:t>)</w:t>
      </w:r>
      <w:r w:rsidR="00164BC8">
        <w:t xml:space="preserve"> </w:t>
      </w:r>
      <w:r w:rsidR="00A451ED" w:rsidRPr="008546B2">
        <w:t>has been prepared by H</w:t>
      </w:r>
      <w:r w:rsidR="004B0DD5">
        <w:t>is</w:t>
      </w:r>
      <w:r w:rsidR="00A451ED" w:rsidRPr="008546B2">
        <w:t xml:space="preserve"> Majesty the </w:t>
      </w:r>
      <w:r w:rsidR="004B0DD5">
        <w:t>King</w:t>
      </w:r>
      <w:r w:rsidR="00A451ED" w:rsidRPr="008546B2">
        <w:t xml:space="preserve"> in right of Ontario as represented by the Ministry of Natural Resources (the “Ministry”). No warranties or representations, express or implied, statutory or otherwise shall apply or are being made by the Ministry with respect to the </w:t>
      </w:r>
      <w:r>
        <w:t>O</w:t>
      </w:r>
      <w:r w:rsidR="007D4953">
        <w:t>T</w:t>
      </w:r>
      <w:r>
        <w:t>N</w:t>
      </w:r>
      <w:r w:rsidR="00A451ED" w:rsidRPr="008546B2">
        <w:t xml:space="preserve">, its accuracy or its completeness. In no event will the Ministry be liable or responsible for any lost profits, loss of revenue or earnings, claims by third parties or for any economic, indirect, special, incidental, consequential or exemplary damage resulting from any errors, inaccuracies or omissions in </w:t>
      </w:r>
      <w:r>
        <w:t>the O</w:t>
      </w:r>
      <w:r w:rsidR="007D4953">
        <w:t>T</w:t>
      </w:r>
      <w:r>
        <w:t>N T</w:t>
      </w:r>
      <w:r w:rsidRPr="008546B2">
        <w:t xml:space="preserve">he </w:t>
      </w:r>
      <w:r w:rsidR="00A451ED" w:rsidRPr="008546B2">
        <w:t>Ministry shall have no obligation, duty or liability whatsoever in contract, tort or otherwise, including any liability or negligence. The limitations, exclusions and disclaimers expressed above shall apply irrespective of the nature of any cause of action, demand or action, including but not limited to breach of contract, negligence, strict liability, tort or any other legal theory, and shall survive any fundamental breach or breaches.</w:t>
      </w:r>
    </w:p>
    <w:p w14:paraId="148702AD" w14:textId="77777777" w:rsidR="00A451ED" w:rsidRPr="0005655D" w:rsidRDefault="00A451ED" w:rsidP="00A451ED">
      <w:pPr>
        <w:pStyle w:val="Heading1MIRBMidPage"/>
        <w:rPr>
          <w:color w:val="122030" w:themeColor="text2" w:themeShade="80"/>
        </w:rPr>
      </w:pPr>
      <w:bookmarkStart w:id="1" w:name="_Toc32306845"/>
      <w:r w:rsidRPr="0005655D">
        <w:rPr>
          <w:color w:val="122030" w:themeColor="text2" w:themeShade="80"/>
        </w:rPr>
        <w:t>Additional Information</w:t>
      </w:r>
      <w:bookmarkEnd w:id="1"/>
    </w:p>
    <w:p w14:paraId="1A7E6AA9" w14:textId="2078B6A6" w:rsidR="00A451ED" w:rsidRDefault="00A451ED" w:rsidP="00A451ED">
      <w:pPr>
        <w:pStyle w:val="BodyAccessibleTextMIRB"/>
      </w:pPr>
      <w:r>
        <w:t>This document does not comply with all the applicable guidelines for accessible digital documents. For an alternative format please</w:t>
      </w:r>
      <w:r w:rsidRPr="009B0A6D">
        <w:t xml:space="preserve"> </w:t>
      </w:r>
      <w:r>
        <w:t>email</w:t>
      </w:r>
      <w:r w:rsidRPr="008546B2">
        <w:t xml:space="preserve"> </w:t>
      </w:r>
      <w:r w:rsidR="00684CE7">
        <w:t>Geospatial Ontario</w:t>
      </w:r>
      <w:r>
        <w:t xml:space="preserve"> at </w:t>
      </w:r>
      <w:hyperlink r:id="rId13" w:history="1">
        <w:r w:rsidR="005C227A" w:rsidRPr="00123932">
          <w:rPr>
            <w:rStyle w:val="Hyperlink"/>
            <w:color w:val="0F243E"/>
          </w:rPr>
          <w:t>geospatial@ontario.ca</w:t>
        </w:r>
      </w:hyperlink>
      <w:r w:rsidR="005C227A" w:rsidRPr="00123932">
        <w:rPr>
          <w:color w:val="0F243E" w:themeColor="accent1"/>
        </w:rPr>
        <w:t>.</w:t>
      </w:r>
    </w:p>
    <w:p w14:paraId="7ECE97A1" w14:textId="4F93A114" w:rsidR="00A451ED" w:rsidRDefault="00A451ED" w:rsidP="00A451ED">
      <w:pPr>
        <w:pStyle w:val="BodyAccessibleTextMIRB"/>
        <w:sectPr w:rsidR="00A451ED" w:rsidSect="001E404A">
          <w:headerReference w:type="default" r:id="rId14"/>
          <w:footerReference w:type="default" r:id="rId15"/>
          <w:pgSz w:w="12240" w:h="15840"/>
          <w:pgMar w:top="1440" w:right="1440" w:bottom="1440" w:left="1440" w:header="432" w:footer="720" w:gutter="0"/>
          <w:cols w:space="720"/>
          <w:docGrid w:linePitch="360"/>
        </w:sectPr>
      </w:pPr>
      <w:r w:rsidRPr="008546B2">
        <w:t xml:space="preserve">For more information about </w:t>
      </w:r>
      <w:r w:rsidRPr="00671E2D">
        <w:t>this</w:t>
      </w:r>
      <w:r w:rsidRPr="008546B2">
        <w:t xml:space="preserve"> document, please contact </w:t>
      </w:r>
      <w:r w:rsidR="00684CE7">
        <w:t xml:space="preserve">Geospatial Ontario at </w:t>
      </w:r>
      <w:hyperlink r:id="rId16" w:history="1">
        <w:r w:rsidR="005C227A" w:rsidRPr="00123932">
          <w:rPr>
            <w:rStyle w:val="Hyperlink"/>
            <w:color w:val="0F243E"/>
          </w:rPr>
          <w:t>geospatial@ontario.ca</w:t>
        </w:r>
      </w:hyperlink>
      <w:r w:rsidR="005C227A" w:rsidRPr="00123932">
        <w:rPr>
          <w:color w:val="0F243E" w:themeColor="accent1"/>
        </w:rPr>
        <w:t>.</w:t>
      </w:r>
    </w:p>
    <w:p w14:paraId="305E67B4" w14:textId="3C203313" w:rsidR="0063037D" w:rsidRDefault="0063037D" w:rsidP="0063037D">
      <w:pPr>
        <w:pStyle w:val="Heading1MIRBMidPage"/>
      </w:pPr>
      <w:r>
        <w:lastRenderedPageBreak/>
        <w:t xml:space="preserve">List of </w:t>
      </w:r>
      <w:r w:rsidR="00243654">
        <w:t>O</w:t>
      </w:r>
      <w:r w:rsidR="007D4953">
        <w:t>T</w:t>
      </w:r>
      <w:r w:rsidR="00243654">
        <w:t>N data s</w:t>
      </w:r>
      <w:r>
        <w:t>ource</w:t>
      </w:r>
      <w:r w:rsidR="00243654">
        <w:t>s</w:t>
      </w:r>
    </w:p>
    <w:p w14:paraId="30BD2CD9" w14:textId="2D90B2A2" w:rsidR="0063037D" w:rsidRDefault="007D4953" w:rsidP="0063037D">
      <w:pPr>
        <w:pStyle w:val="BodyAccessibleTextMIRB"/>
      </w:pPr>
      <w:r w:rsidRPr="007D4953">
        <w:t xml:space="preserve">The Ontario Trail Network (OTN) is maintained using source data from local trail organizations as well as municipal, provincial, and federal </w:t>
      </w:r>
      <w:r w:rsidR="00243654">
        <w:t>sources</w:t>
      </w:r>
      <w:r w:rsidR="0063037D">
        <w:t>.  The O</w:t>
      </w:r>
      <w:r>
        <w:t>T</w:t>
      </w:r>
      <w:r w:rsidR="0063037D">
        <w:t xml:space="preserve">N contains information provided through data sharing agreements as well as information licenced under </w:t>
      </w:r>
      <w:r w:rsidR="006136B2">
        <w:t xml:space="preserve">an </w:t>
      </w:r>
      <w:r w:rsidR="0063037D">
        <w:t xml:space="preserve">Open Government Licence.  </w:t>
      </w:r>
    </w:p>
    <w:p w14:paraId="646E4D1B" w14:textId="001B5AC6" w:rsidR="0063037D" w:rsidRDefault="0063037D" w:rsidP="0063037D">
      <w:pPr>
        <w:pStyle w:val="BodyAccessibleTextMIRB"/>
        <w:rPr>
          <w:rFonts w:eastAsiaTheme="majorEastAsia" w:cstheme="majorBidi"/>
          <w:b/>
          <w:bCs/>
          <w:color w:val="112845" w:themeColor="accent3" w:themeShade="BF"/>
          <w:sz w:val="32"/>
          <w:szCs w:val="28"/>
          <w:lang w:val="en-US"/>
        </w:rPr>
      </w:pPr>
      <w:r>
        <w:t xml:space="preserve">The following is a list of </w:t>
      </w:r>
      <w:r w:rsidR="00243654">
        <w:t>sources</w:t>
      </w:r>
      <w:r>
        <w:t xml:space="preserve"> from which information has been sourced </w:t>
      </w:r>
      <w:proofErr w:type="gramStart"/>
      <w:r>
        <w:t>in order to</w:t>
      </w:r>
      <w:proofErr w:type="gramEnd"/>
      <w:r>
        <w:t xml:space="preserve"> maintain the O</w:t>
      </w:r>
      <w:r w:rsidR="007D4953">
        <w:t>T</w:t>
      </w:r>
      <w:r>
        <w:t>N:</w:t>
      </w:r>
    </w:p>
    <w:p w14:paraId="3ABCD1DB" w14:textId="2E7B6BFE" w:rsidR="005D32BD" w:rsidRDefault="005D32BD" w:rsidP="005D32BD">
      <w:pPr>
        <w:pStyle w:val="Caption"/>
        <w:keepNext/>
        <w:jc w:val="left"/>
      </w:pPr>
      <w:r>
        <w:t xml:space="preserve">Table </w:t>
      </w:r>
      <w:r>
        <w:rPr>
          <w:noProof/>
        </w:rPr>
        <w:fldChar w:fldCharType="begin"/>
      </w:r>
      <w:r>
        <w:rPr>
          <w:noProof/>
        </w:rPr>
        <w:instrText xml:space="preserve"> SEQ Table \* ARABIC </w:instrText>
      </w:r>
      <w:r>
        <w:rPr>
          <w:noProof/>
        </w:rPr>
        <w:fldChar w:fldCharType="separate"/>
      </w:r>
      <w:r>
        <w:rPr>
          <w:noProof/>
        </w:rPr>
        <w:t>1</w:t>
      </w:r>
      <w:r>
        <w:rPr>
          <w:noProof/>
        </w:rPr>
        <w:fldChar w:fldCharType="end"/>
      </w:r>
      <w:r>
        <w:t xml:space="preserve">: A list of </w:t>
      </w:r>
      <w:r w:rsidR="00243654">
        <w:t>sources</w:t>
      </w:r>
      <w:r>
        <w:t xml:space="preserve"> whose information is used to help maintain the O</w:t>
      </w:r>
      <w:r w:rsidR="007D4953">
        <w:t>T</w:t>
      </w:r>
      <w:r>
        <w:t>N.</w:t>
      </w:r>
    </w:p>
    <w:tbl>
      <w:tblPr>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2"/>
      </w:tblGrid>
      <w:tr w:rsidR="0063037D" w:rsidRPr="008C3738" w14:paraId="752F0318" w14:textId="77777777" w:rsidTr="00AC5607">
        <w:trPr>
          <w:trHeight w:val="300"/>
        </w:trPr>
        <w:tc>
          <w:tcPr>
            <w:tcW w:w="7792" w:type="dxa"/>
            <w:shd w:val="clear" w:color="auto" w:fill="auto"/>
            <w:noWrap/>
            <w:vAlign w:val="center"/>
          </w:tcPr>
          <w:p w14:paraId="746F842F" w14:textId="77777777" w:rsidR="0063037D" w:rsidRPr="008C3738" w:rsidRDefault="0063037D" w:rsidP="00E3510D">
            <w:pPr>
              <w:pStyle w:val="TableColumnNameMIRB"/>
              <w:rPr>
                <w:lang w:val="en-US"/>
              </w:rPr>
            </w:pPr>
            <w:r w:rsidRPr="008C3738">
              <w:rPr>
                <w:lang w:val="en-US"/>
              </w:rPr>
              <w:t>AGENCY NAME</w:t>
            </w:r>
          </w:p>
        </w:tc>
      </w:tr>
      <w:tr w:rsidR="007D4953" w:rsidRPr="008C3738" w14:paraId="5B383EDC" w14:textId="77777777" w:rsidTr="007D4953">
        <w:trPr>
          <w:trHeight w:val="300"/>
        </w:trPr>
        <w:tc>
          <w:tcPr>
            <w:tcW w:w="7792" w:type="dxa"/>
            <w:shd w:val="clear" w:color="auto" w:fill="auto"/>
            <w:noWrap/>
            <w:vAlign w:val="center"/>
          </w:tcPr>
          <w:p w14:paraId="2796B205" w14:textId="0A226352" w:rsidR="007D4953" w:rsidRPr="008C3738" w:rsidRDefault="007D4953" w:rsidP="007D4953">
            <w:pPr>
              <w:pStyle w:val="TableBodyTextMIRB"/>
            </w:pPr>
            <w:r w:rsidRPr="00C21F8F">
              <w:rPr>
                <w:rFonts w:cs="Arial"/>
                <w:color w:val="000000"/>
                <w:szCs w:val="24"/>
              </w:rPr>
              <w:t>AJAX, TOWN OF</w:t>
            </w:r>
          </w:p>
        </w:tc>
      </w:tr>
      <w:tr w:rsidR="007D4953" w:rsidRPr="008C3738" w14:paraId="70750720" w14:textId="77777777" w:rsidTr="000A1C3A">
        <w:trPr>
          <w:trHeight w:val="300"/>
        </w:trPr>
        <w:tc>
          <w:tcPr>
            <w:tcW w:w="7792" w:type="dxa"/>
            <w:shd w:val="clear" w:color="auto" w:fill="auto"/>
            <w:noWrap/>
            <w:vAlign w:val="center"/>
          </w:tcPr>
          <w:p w14:paraId="09933C17" w14:textId="64490100" w:rsidR="007D4953" w:rsidRPr="008C3738" w:rsidRDefault="007D4953" w:rsidP="007D4953">
            <w:pPr>
              <w:pStyle w:val="TableBodyTextMIRB"/>
              <w:rPr>
                <w:lang w:val="en-US"/>
              </w:rPr>
            </w:pPr>
            <w:r w:rsidRPr="00C21F8F">
              <w:rPr>
                <w:rFonts w:cs="Arial"/>
                <w:color w:val="000000"/>
                <w:szCs w:val="24"/>
              </w:rPr>
              <w:t>AURORA, TOWN OF</w:t>
            </w:r>
          </w:p>
        </w:tc>
      </w:tr>
      <w:tr w:rsidR="007D4953" w:rsidRPr="008C3738" w14:paraId="2FB23AC7" w14:textId="77777777" w:rsidTr="007D4953">
        <w:trPr>
          <w:trHeight w:val="300"/>
        </w:trPr>
        <w:tc>
          <w:tcPr>
            <w:tcW w:w="7792" w:type="dxa"/>
            <w:shd w:val="clear" w:color="auto" w:fill="auto"/>
            <w:noWrap/>
            <w:vAlign w:val="center"/>
          </w:tcPr>
          <w:p w14:paraId="17D05DFC" w14:textId="5FB85063" w:rsidR="007D4953" w:rsidRPr="008C3738" w:rsidRDefault="007D4953" w:rsidP="007D4953">
            <w:pPr>
              <w:pStyle w:val="TableBodyTextMIRB"/>
            </w:pPr>
            <w:r w:rsidRPr="00C21F8F">
              <w:rPr>
                <w:rFonts w:cs="Arial"/>
                <w:color w:val="000000"/>
                <w:szCs w:val="24"/>
              </w:rPr>
              <w:t>BARRIE, CITY OF</w:t>
            </w:r>
          </w:p>
        </w:tc>
      </w:tr>
      <w:tr w:rsidR="007D4953" w:rsidRPr="008C3738" w14:paraId="1D464B3E" w14:textId="77777777" w:rsidTr="007D4953">
        <w:trPr>
          <w:trHeight w:val="300"/>
        </w:trPr>
        <w:tc>
          <w:tcPr>
            <w:tcW w:w="7792" w:type="dxa"/>
            <w:shd w:val="clear" w:color="auto" w:fill="auto"/>
            <w:noWrap/>
            <w:vAlign w:val="center"/>
          </w:tcPr>
          <w:p w14:paraId="6385C0E7" w14:textId="3CF0DBAD" w:rsidR="007D4953" w:rsidRPr="008C3738" w:rsidRDefault="007D4953" w:rsidP="007D4953">
            <w:pPr>
              <w:pStyle w:val="TableBodyTextMIRB"/>
            </w:pPr>
            <w:r w:rsidRPr="00C21F8F">
              <w:rPr>
                <w:rFonts w:cs="Arial"/>
                <w:color w:val="000000"/>
                <w:szCs w:val="24"/>
                <w:lang w:val="en-US"/>
              </w:rPr>
              <w:t>BELLEVILLE, CITY OF</w:t>
            </w:r>
          </w:p>
        </w:tc>
      </w:tr>
      <w:tr w:rsidR="007D4953" w:rsidRPr="008C3738" w14:paraId="0C6219C5" w14:textId="77777777" w:rsidTr="007D4953">
        <w:trPr>
          <w:trHeight w:val="300"/>
        </w:trPr>
        <w:tc>
          <w:tcPr>
            <w:tcW w:w="7792" w:type="dxa"/>
            <w:shd w:val="clear" w:color="auto" w:fill="auto"/>
            <w:noWrap/>
            <w:vAlign w:val="center"/>
          </w:tcPr>
          <w:p w14:paraId="2CC13D86" w14:textId="7F286365" w:rsidR="007D4953" w:rsidRPr="008C3738" w:rsidRDefault="007D4953" w:rsidP="007D4953">
            <w:pPr>
              <w:pStyle w:val="TableBodyTextMIRB"/>
            </w:pPr>
            <w:r w:rsidRPr="00C21F8F">
              <w:rPr>
                <w:rFonts w:cs="Arial"/>
                <w:color w:val="000000"/>
                <w:szCs w:val="24"/>
              </w:rPr>
              <w:t>BRANTFORD, CITY OF</w:t>
            </w:r>
          </w:p>
        </w:tc>
      </w:tr>
      <w:tr w:rsidR="007D4953" w:rsidRPr="008C3738" w14:paraId="0BB19E06" w14:textId="77777777" w:rsidTr="007D4953">
        <w:trPr>
          <w:trHeight w:val="300"/>
        </w:trPr>
        <w:tc>
          <w:tcPr>
            <w:tcW w:w="7792" w:type="dxa"/>
            <w:shd w:val="clear" w:color="auto" w:fill="auto"/>
            <w:noWrap/>
            <w:vAlign w:val="center"/>
          </w:tcPr>
          <w:p w14:paraId="2A83571C" w14:textId="4B7A1AF1" w:rsidR="007D4953" w:rsidRPr="008C3738" w:rsidRDefault="007D4953" w:rsidP="007D4953">
            <w:pPr>
              <w:pStyle w:val="TableBodyTextMIRB"/>
            </w:pPr>
            <w:r w:rsidRPr="00C21F8F">
              <w:rPr>
                <w:rFonts w:cs="Arial"/>
                <w:color w:val="000000"/>
                <w:szCs w:val="24"/>
              </w:rPr>
              <w:t>BRUCE TRAIL</w:t>
            </w:r>
          </w:p>
        </w:tc>
      </w:tr>
      <w:tr w:rsidR="007D4953" w:rsidRPr="008C3738" w14:paraId="25D9425A" w14:textId="77777777" w:rsidTr="00AC5607">
        <w:trPr>
          <w:trHeight w:val="300"/>
        </w:trPr>
        <w:tc>
          <w:tcPr>
            <w:tcW w:w="7792" w:type="dxa"/>
            <w:shd w:val="clear" w:color="auto" w:fill="auto"/>
            <w:noWrap/>
            <w:vAlign w:val="center"/>
          </w:tcPr>
          <w:p w14:paraId="3807FF48" w14:textId="26687621" w:rsidR="007D4953" w:rsidRPr="008C3738" w:rsidRDefault="007D4953" w:rsidP="007D4953">
            <w:pPr>
              <w:pStyle w:val="TableBodyTextMIRB"/>
              <w:rPr>
                <w:lang w:val="en-US"/>
              </w:rPr>
            </w:pPr>
            <w:r w:rsidRPr="00C21F8F">
              <w:rPr>
                <w:rFonts w:cs="Arial"/>
                <w:color w:val="000000"/>
                <w:szCs w:val="24"/>
              </w:rPr>
              <w:t>BRUCE, COUNTY OF</w:t>
            </w:r>
          </w:p>
        </w:tc>
      </w:tr>
      <w:tr w:rsidR="007D4953" w:rsidRPr="008C3738" w14:paraId="350AE8DE" w14:textId="77777777" w:rsidTr="007D4953">
        <w:trPr>
          <w:trHeight w:val="300"/>
        </w:trPr>
        <w:tc>
          <w:tcPr>
            <w:tcW w:w="7792" w:type="dxa"/>
            <w:shd w:val="clear" w:color="auto" w:fill="auto"/>
            <w:noWrap/>
            <w:vAlign w:val="center"/>
          </w:tcPr>
          <w:p w14:paraId="1AD33E54" w14:textId="10889D05" w:rsidR="007D4953" w:rsidRPr="008C3738" w:rsidRDefault="007D4953" w:rsidP="007D4953">
            <w:pPr>
              <w:pStyle w:val="TableBodyTextMIRB"/>
            </w:pPr>
            <w:r w:rsidRPr="00C21F8F">
              <w:rPr>
                <w:rFonts w:cs="Arial"/>
                <w:color w:val="000000"/>
                <w:szCs w:val="24"/>
              </w:rPr>
              <w:t>BURLINGTON, CITY OF</w:t>
            </w:r>
          </w:p>
        </w:tc>
      </w:tr>
      <w:tr w:rsidR="007D4953" w:rsidRPr="008C3738" w14:paraId="1EB3B502" w14:textId="77777777" w:rsidTr="007D4953">
        <w:trPr>
          <w:trHeight w:val="300"/>
        </w:trPr>
        <w:tc>
          <w:tcPr>
            <w:tcW w:w="7792" w:type="dxa"/>
            <w:shd w:val="clear" w:color="auto" w:fill="auto"/>
            <w:noWrap/>
            <w:vAlign w:val="center"/>
          </w:tcPr>
          <w:p w14:paraId="7E946A01" w14:textId="63FC71CD" w:rsidR="007D4953" w:rsidRPr="008C3738" w:rsidRDefault="007D4953" w:rsidP="007D4953">
            <w:pPr>
              <w:pStyle w:val="TableBodyTextMIRB"/>
            </w:pPr>
            <w:r w:rsidRPr="00C21F8F">
              <w:rPr>
                <w:rFonts w:cs="Arial"/>
                <w:color w:val="000000"/>
                <w:szCs w:val="24"/>
              </w:rPr>
              <w:t>CATARAQUI CONSERVATION AUTHORITY</w:t>
            </w:r>
          </w:p>
        </w:tc>
      </w:tr>
      <w:tr w:rsidR="007D4953" w:rsidRPr="008C3738" w14:paraId="2F317D72" w14:textId="77777777" w:rsidTr="007D4953">
        <w:trPr>
          <w:trHeight w:val="300"/>
        </w:trPr>
        <w:tc>
          <w:tcPr>
            <w:tcW w:w="7792" w:type="dxa"/>
            <w:shd w:val="clear" w:color="auto" w:fill="auto"/>
            <w:noWrap/>
            <w:vAlign w:val="center"/>
          </w:tcPr>
          <w:p w14:paraId="6F33BEF4" w14:textId="66A6AD06" w:rsidR="007D4953" w:rsidRPr="008C3738" w:rsidRDefault="007D4953" w:rsidP="007D4953">
            <w:pPr>
              <w:pStyle w:val="TableBodyTextMIRB"/>
            </w:pPr>
            <w:r w:rsidRPr="00C21F8F">
              <w:rPr>
                <w:rFonts w:cs="Arial"/>
                <w:color w:val="000000"/>
                <w:szCs w:val="24"/>
              </w:rPr>
              <w:t>CATFISH CREEK CONSERVATION AUTHORITY</w:t>
            </w:r>
          </w:p>
        </w:tc>
      </w:tr>
      <w:tr w:rsidR="007D4953" w:rsidRPr="008C3738" w14:paraId="3C0B3B89" w14:textId="77777777" w:rsidTr="007D4953">
        <w:trPr>
          <w:trHeight w:val="300"/>
        </w:trPr>
        <w:tc>
          <w:tcPr>
            <w:tcW w:w="7792" w:type="dxa"/>
            <w:shd w:val="clear" w:color="auto" w:fill="auto"/>
            <w:noWrap/>
            <w:vAlign w:val="center"/>
          </w:tcPr>
          <w:p w14:paraId="18A639FC" w14:textId="23489A12" w:rsidR="007D4953" w:rsidRPr="008C3738" w:rsidRDefault="007D4953" w:rsidP="007D4953">
            <w:pPr>
              <w:pStyle w:val="TableBodyTextMIRB"/>
            </w:pPr>
            <w:r w:rsidRPr="00C21F8F">
              <w:rPr>
                <w:rFonts w:cs="Arial"/>
                <w:color w:val="000000"/>
                <w:szCs w:val="24"/>
              </w:rPr>
              <w:t>CENTRAL LAKE ONTARIO CONSERVATION AUTHORITY</w:t>
            </w:r>
          </w:p>
        </w:tc>
      </w:tr>
      <w:tr w:rsidR="007D4953" w:rsidRPr="008C3738" w14:paraId="5B842AF3" w14:textId="77777777" w:rsidTr="007D4953">
        <w:trPr>
          <w:trHeight w:val="300"/>
        </w:trPr>
        <w:tc>
          <w:tcPr>
            <w:tcW w:w="7792" w:type="dxa"/>
            <w:shd w:val="clear" w:color="auto" w:fill="auto"/>
            <w:noWrap/>
            <w:vAlign w:val="center"/>
          </w:tcPr>
          <w:p w14:paraId="15F7B915" w14:textId="334B64AE" w:rsidR="007D4953" w:rsidRPr="008C3738" w:rsidRDefault="007D4953" w:rsidP="007D4953">
            <w:pPr>
              <w:pStyle w:val="TableBodyTextMIRB"/>
            </w:pPr>
            <w:r w:rsidRPr="00C21F8F">
              <w:rPr>
                <w:rFonts w:cs="Arial"/>
                <w:color w:val="000000"/>
                <w:szCs w:val="24"/>
                <w:lang w:val="en-US"/>
              </w:rPr>
              <w:t>CLARINGTON, MUNICIPALITY OF</w:t>
            </w:r>
          </w:p>
        </w:tc>
      </w:tr>
      <w:tr w:rsidR="007D4953" w:rsidRPr="008C3738" w14:paraId="13F7CEFB" w14:textId="77777777" w:rsidTr="007D4953">
        <w:trPr>
          <w:trHeight w:val="300"/>
        </w:trPr>
        <w:tc>
          <w:tcPr>
            <w:tcW w:w="7792" w:type="dxa"/>
            <w:shd w:val="clear" w:color="auto" w:fill="auto"/>
            <w:noWrap/>
            <w:vAlign w:val="center"/>
          </w:tcPr>
          <w:p w14:paraId="7870A1B0" w14:textId="6E622D44" w:rsidR="007D4953" w:rsidRPr="008C3738" w:rsidRDefault="007D4953" w:rsidP="007D4953">
            <w:pPr>
              <w:pStyle w:val="TableBodyTextMIRB"/>
            </w:pPr>
            <w:r w:rsidRPr="00C21F8F">
              <w:rPr>
                <w:rFonts w:cs="Arial"/>
                <w:color w:val="000000"/>
                <w:szCs w:val="24"/>
              </w:rPr>
              <w:t>COLLINGWOOD, TOWN OF</w:t>
            </w:r>
          </w:p>
        </w:tc>
      </w:tr>
      <w:tr w:rsidR="007D4953" w:rsidRPr="008C3738" w14:paraId="499A548C" w14:textId="77777777" w:rsidTr="007D4953">
        <w:trPr>
          <w:trHeight w:val="300"/>
        </w:trPr>
        <w:tc>
          <w:tcPr>
            <w:tcW w:w="7792" w:type="dxa"/>
            <w:shd w:val="clear" w:color="auto" w:fill="auto"/>
            <w:noWrap/>
            <w:vAlign w:val="center"/>
          </w:tcPr>
          <w:p w14:paraId="24CC3858" w14:textId="476F8389" w:rsidR="007D4953" w:rsidRPr="008C3738" w:rsidRDefault="007D4953" w:rsidP="007D4953">
            <w:pPr>
              <w:pStyle w:val="TableBodyTextMIRB"/>
            </w:pPr>
            <w:r w:rsidRPr="00C21F8F">
              <w:rPr>
                <w:rFonts w:cs="Arial"/>
                <w:color w:val="000000"/>
                <w:szCs w:val="24"/>
              </w:rPr>
              <w:t>CONSERVATION HALTON</w:t>
            </w:r>
          </w:p>
        </w:tc>
      </w:tr>
      <w:tr w:rsidR="007D4953" w:rsidRPr="008C3738" w14:paraId="64B1B774" w14:textId="77777777" w:rsidTr="000A1C3A">
        <w:trPr>
          <w:trHeight w:val="300"/>
        </w:trPr>
        <w:tc>
          <w:tcPr>
            <w:tcW w:w="7792" w:type="dxa"/>
            <w:shd w:val="clear" w:color="auto" w:fill="auto"/>
            <w:noWrap/>
            <w:vAlign w:val="center"/>
          </w:tcPr>
          <w:p w14:paraId="698D16D4" w14:textId="1C160619" w:rsidR="007D4953" w:rsidRPr="008C3738" w:rsidRDefault="007D4953" w:rsidP="007D4953">
            <w:pPr>
              <w:pStyle w:val="TableBodyTextMIRB"/>
              <w:rPr>
                <w:lang w:val="en-US"/>
              </w:rPr>
            </w:pPr>
            <w:r w:rsidRPr="00C21F8F">
              <w:rPr>
                <w:rFonts w:cs="Arial"/>
                <w:color w:val="000000"/>
                <w:szCs w:val="24"/>
              </w:rPr>
              <w:t>CORNWALL, CITY OF</w:t>
            </w:r>
          </w:p>
        </w:tc>
      </w:tr>
      <w:tr w:rsidR="007D4953" w:rsidRPr="008C3738" w14:paraId="6002F4C1" w14:textId="77777777" w:rsidTr="007D4953">
        <w:trPr>
          <w:trHeight w:val="300"/>
        </w:trPr>
        <w:tc>
          <w:tcPr>
            <w:tcW w:w="7792" w:type="dxa"/>
            <w:shd w:val="clear" w:color="auto" w:fill="auto"/>
            <w:noWrap/>
            <w:vAlign w:val="center"/>
          </w:tcPr>
          <w:p w14:paraId="40AA4AC3" w14:textId="13F4B311" w:rsidR="007D4953" w:rsidRPr="008C3738" w:rsidRDefault="007D4953" w:rsidP="007D4953">
            <w:pPr>
              <w:pStyle w:val="TableBodyTextMIRB"/>
            </w:pPr>
            <w:r w:rsidRPr="00C21F8F">
              <w:rPr>
                <w:rFonts w:cs="Arial"/>
                <w:color w:val="000000"/>
                <w:szCs w:val="24"/>
              </w:rPr>
              <w:t>CREDIT VALLEY CONSERVATION AUTHORITY</w:t>
            </w:r>
          </w:p>
        </w:tc>
      </w:tr>
      <w:tr w:rsidR="007D4953" w:rsidRPr="008C3738" w14:paraId="48E38962" w14:textId="77777777" w:rsidTr="007D4953">
        <w:trPr>
          <w:trHeight w:val="300"/>
        </w:trPr>
        <w:tc>
          <w:tcPr>
            <w:tcW w:w="7792" w:type="dxa"/>
            <w:shd w:val="clear" w:color="auto" w:fill="auto"/>
            <w:noWrap/>
            <w:vAlign w:val="center"/>
          </w:tcPr>
          <w:p w14:paraId="6C7468C0" w14:textId="2D865FAE" w:rsidR="007D4953" w:rsidRPr="008C3738" w:rsidRDefault="007D4953" w:rsidP="007D4953">
            <w:pPr>
              <w:pStyle w:val="TableBodyTextMIRB"/>
            </w:pPr>
            <w:r w:rsidRPr="00C21F8F">
              <w:rPr>
                <w:rFonts w:cs="Arial"/>
                <w:color w:val="000000"/>
                <w:szCs w:val="24"/>
              </w:rPr>
              <w:t>EAST GWILLIMBURY, TOWN OF</w:t>
            </w:r>
          </w:p>
        </w:tc>
      </w:tr>
      <w:tr w:rsidR="007D4953" w:rsidRPr="008C3738" w14:paraId="7696A9DC" w14:textId="77777777" w:rsidTr="007D4953">
        <w:trPr>
          <w:trHeight w:val="300"/>
        </w:trPr>
        <w:tc>
          <w:tcPr>
            <w:tcW w:w="7792" w:type="dxa"/>
            <w:shd w:val="clear" w:color="auto" w:fill="auto"/>
            <w:noWrap/>
            <w:vAlign w:val="center"/>
          </w:tcPr>
          <w:p w14:paraId="5C1A435A" w14:textId="17115B26" w:rsidR="007D4953" w:rsidRPr="008C3738" w:rsidRDefault="007D4953" w:rsidP="007D4953">
            <w:pPr>
              <w:pStyle w:val="TableBodyTextMIRB"/>
            </w:pPr>
            <w:r w:rsidRPr="00C21F8F">
              <w:rPr>
                <w:rFonts w:cs="Arial"/>
                <w:color w:val="000000"/>
                <w:szCs w:val="24"/>
              </w:rPr>
              <w:t>EASTERN ONTARIO TRAILS ALLIANCE</w:t>
            </w:r>
          </w:p>
        </w:tc>
      </w:tr>
      <w:tr w:rsidR="007D4953" w:rsidRPr="008C3738" w14:paraId="3AFDADE0" w14:textId="77777777" w:rsidTr="007D4953">
        <w:trPr>
          <w:trHeight w:val="300"/>
        </w:trPr>
        <w:tc>
          <w:tcPr>
            <w:tcW w:w="7792" w:type="dxa"/>
            <w:shd w:val="clear" w:color="auto" w:fill="auto"/>
            <w:noWrap/>
            <w:vAlign w:val="center"/>
          </w:tcPr>
          <w:p w14:paraId="0CFF58C8" w14:textId="0FE2787B" w:rsidR="007D4953" w:rsidRPr="008C3738" w:rsidRDefault="007D4953" w:rsidP="007D4953">
            <w:pPr>
              <w:pStyle w:val="TableBodyTextMIRB"/>
            </w:pPr>
            <w:r w:rsidRPr="00C21F8F">
              <w:rPr>
                <w:rFonts w:cs="Arial"/>
                <w:color w:val="000000"/>
                <w:szCs w:val="24"/>
              </w:rPr>
              <w:t>ELGIN, COUNTY OF</w:t>
            </w:r>
          </w:p>
        </w:tc>
      </w:tr>
      <w:tr w:rsidR="007D4953" w:rsidRPr="008C3738" w14:paraId="08474B5C" w14:textId="77777777" w:rsidTr="007D4953">
        <w:trPr>
          <w:trHeight w:val="300"/>
        </w:trPr>
        <w:tc>
          <w:tcPr>
            <w:tcW w:w="7792" w:type="dxa"/>
            <w:shd w:val="clear" w:color="auto" w:fill="auto"/>
            <w:noWrap/>
            <w:vAlign w:val="center"/>
          </w:tcPr>
          <w:p w14:paraId="31042D36" w14:textId="7E34B895" w:rsidR="007D4953" w:rsidRPr="008C3738" w:rsidRDefault="007D4953" w:rsidP="007D4953">
            <w:pPr>
              <w:pStyle w:val="TableBodyTextMIRB"/>
            </w:pPr>
            <w:r w:rsidRPr="00C21F8F">
              <w:rPr>
                <w:rFonts w:cs="Arial"/>
                <w:color w:val="000000"/>
                <w:szCs w:val="24"/>
                <w:lang w:val="en-US"/>
              </w:rPr>
              <w:t>ESSEX, COUNTY OF</w:t>
            </w:r>
          </w:p>
        </w:tc>
      </w:tr>
      <w:tr w:rsidR="007D4953" w:rsidRPr="008C3738" w14:paraId="795E5A6C" w14:textId="77777777" w:rsidTr="007D4953">
        <w:trPr>
          <w:trHeight w:val="300"/>
        </w:trPr>
        <w:tc>
          <w:tcPr>
            <w:tcW w:w="7792" w:type="dxa"/>
            <w:shd w:val="clear" w:color="auto" w:fill="auto"/>
            <w:noWrap/>
            <w:vAlign w:val="center"/>
          </w:tcPr>
          <w:p w14:paraId="3222BAA0" w14:textId="479A2B48" w:rsidR="007D4953" w:rsidRPr="008C3738" w:rsidRDefault="007D4953" w:rsidP="007D4953">
            <w:pPr>
              <w:pStyle w:val="TableBodyTextMIRB"/>
            </w:pPr>
            <w:r w:rsidRPr="00C21F8F">
              <w:rPr>
                <w:rFonts w:cs="Arial"/>
                <w:color w:val="000000"/>
                <w:szCs w:val="24"/>
              </w:rPr>
              <w:t>FRONTENAC ARCH BIOSPHERE NETWORK</w:t>
            </w:r>
          </w:p>
        </w:tc>
      </w:tr>
      <w:tr w:rsidR="007D4953" w:rsidRPr="008C3738" w14:paraId="622743A5" w14:textId="77777777" w:rsidTr="007D4953">
        <w:trPr>
          <w:trHeight w:val="300"/>
        </w:trPr>
        <w:tc>
          <w:tcPr>
            <w:tcW w:w="7792" w:type="dxa"/>
            <w:shd w:val="clear" w:color="auto" w:fill="auto"/>
            <w:noWrap/>
            <w:vAlign w:val="center"/>
          </w:tcPr>
          <w:p w14:paraId="33BFDA52" w14:textId="007B4C71" w:rsidR="007D4953" w:rsidRPr="008C3738" w:rsidRDefault="007D4953" w:rsidP="007D4953">
            <w:pPr>
              <w:pStyle w:val="TableBodyTextMIRB"/>
            </w:pPr>
            <w:r w:rsidRPr="00C21F8F">
              <w:rPr>
                <w:rFonts w:cs="Arial"/>
                <w:color w:val="000000"/>
                <w:szCs w:val="24"/>
              </w:rPr>
              <w:t>GEORGINA, TOWN OF</w:t>
            </w:r>
          </w:p>
        </w:tc>
      </w:tr>
      <w:tr w:rsidR="007D4953" w:rsidRPr="008C3738" w14:paraId="170A5F87" w14:textId="77777777" w:rsidTr="007D4953">
        <w:trPr>
          <w:trHeight w:val="300"/>
        </w:trPr>
        <w:tc>
          <w:tcPr>
            <w:tcW w:w="7792" w:type="dxa"/>
            <w:shd w:val="clear" w:color="auto" w:fill="auto"/>
            <w:noWrap/>
            <w:vAlign w:val="center"/>
          </w:tcPr>
          <w:p w14:paraId="175AF233" w14:textId="15303204" w:rsidR="007D4953" w:rsidRPr="008C3738" w:rsidRDefault="007D4953" w:rsidP="007D4953">
            <w:pPr>
              <w:pStyle w:val="TableBodyTextMIRB"/>
            </w:pPr>
            <w:r w:rsidRPr="00C21F8F">
              <w:rPr>
                <w:rFonts w:cs="Arial"/>
                <w:color w:val="000000"/>
                <w:szCs w:val="24"/>
              </w:rPr>
              <w:t>GOVERNMENT OF CANADA</w:t>
            </w:r>
          </w:p>
        </w:tc>
      </w:tr>
      <w:tr w:rsidR="007D4953" w:rsidRPr="008C3738" w14:paraId="7BBB1594" w14:textId="77777777" w:rsidTr="007D4953">
        <w:trPr>
          <w:trHeight w:val="300"/>
        </w:trPr>
        <w:tc>
          <w:tcPr>
            <w:tcW w:w="7792" w:type="dxa"/>
            <w:shd w:val="clear" w:color="auto" w:fill="auto"/>
            <w:noWrap/>
            <w:vAlign w:val="center"/>
          </w:tcPr>
          <w:p w14:paraId="03FF7F16" w14:textId="74FB884F" w:rsidR="007D4953" w:rsidRPr="008C3738" w:rsidRDefault="007D4953" w:rsidP="007D4953">
            <w:pPr>
              <w:pStyle w:val="TableBodyTextMIRB"/>
            </w:pPr>
            <w:r w:rsidRPr="00C21F8F">
              <w:rPr>
                <w:rFonts w:cs="Arial"/>
                <w:color w:val="000000"/>
                <w:szCs w:val="24"/>
              </w:rPr>
              <w:t>GOVERNMENT OF ONTARIO</w:t>
            </w:r>
          </w:p>
        </w:tc>
      </w:tr>
      <w:tr w:rsidR="007D4953" w:rsidRPr="008C3738" w14:paraId="1C6E100D" w14:textId="77777777" w:rsidTr="007D4953">
        <w:trPr>
          <w:trHeight w:val="300"/>
        </w:trPr>
        <w:tc>
          <w:tcPr>
            <w:tcW w:w="7792" w:type="dxa"/>
            <w:shd w:val="clear" w:color="auto" w:fill="auto"/>
            <w:noWrap/>
            <w:vAlign w:val="center"/>
          </w:tcPr>
          <w:p w14:paraId="5337BD82" w14:textId="70A947A1" w:rsidR="007D4953" w:rsidRPr="008C3738" w:rsidRDefault="007D4953" w:rsidP="007D4953">
            <w:pPr>
              <w:pStyle w:val="TableBodyTextMIRB"/>
            </w:pPr>
            <w:r w:rsidRPr="00C21F8F">
              <w:rPr>
                <w:rFonts w:cs="Arial"/>
                <w:color w:val="000000"/>
                <w:szCs w:val="24"/>
              </w:rPr>
              <w:t>GREATER MADAWASKA, TOWNSHIP OF</w:t>
            </w:r>
          </w:p>
        </w:tc>
      </w:tr>
      <w:tr w:rsidR="007D4953" w:rsidRPr="008C3738" w14:paraId="2275DAFC" w14:textId="77777777" w:rsidTr="007D4953">
        <w:trPr>
          <w:trHeight w:val="300"/>
        </w:trPr>
        <w:tc>
          <w:tcPr>
            <w:tcW w:w="7792" w:type="dxa"/>
            <w:shd w:val="clear" w:color="auto" w:fill="auto"/>
            <w:noWrap/>
            <w:vAlign w:val="center"/>
          </w:tcPr>
          <w:p w14:paraId="456A84CF" w14:textId="292DD690" w:rsidR="007D4953" w:rsidRPr="008C3738" w:rsidRDefault="007D4953" w:rsidP="007D4953">
            <w:pPr>
              <w:pStyle w:val="TableBodyTextMIRB"/>
            </w:pPr>
            <w:r w:rsidRPr="00C21F8F">
              <w:rPr>
                <w:rFonts w:cs="Arial"/>
                <w:color w:val="000000"/>
                <w:szCs w:val="24"/>
                <w:lang w:val="en-US"/>
              </w:rPr>
              <w:t>GREATER SUDBURY, CITY OF</w:t>
            </w:r>
          </w:p>
        </w:tc>
      </w:tr>
      <w:tr w:rsidR="007D4953" w:rsidRPr="00902B61" w14:paraId="30C37A23" w14:textId="77777777" w:rsidTr="00AC5607">
        <w:trPr>
          <w:trHeight w:val="300"/>
        </w:trPr>
        <w:tc>
          <w:tcPr>
            <w:tcW w:w="7792" w:type="dxa"/>
            <w:shd w:val="clear" w:color="auto" w:fill="auto"/>
            <w:noWrap/>
            <w:vAlign w:val="center"/>
          </w:tcPr>
          <w:p w14:paraId="1E5EAA99" w14:textId="5E8D1B84" w:rsidR="007D4953" w:rsidRPr="00902B61" w:rsidRDefault="007D4953" w:rsidP="007D4953">
            <w:pPr>
              <w:pStyle w:val="TableBodyTextMIRB"/>
              <w:rPr>
                <w:b/>
                <w:bCs/>
                <w:lang w:val="en-US"/>
              </w:rPr>
            </w:pPr>
            <w:r w:rsidRPr="00C21F8F">
              <w:rPr>
                <w:rFonts w:cs="Arial"/>
                <w:color w:val="000000"/>
                <w:szCs w:val="24"/>
              </w:rPr>
              <w:t>GREY SAUBLE CONSERVATION AUTHORITY</w:t>
            </w:r>
          </w:p>
        </w:tc>
      </w:tr>
      <w:tr w:rsidR="007D4953" w:rsidRPr="008C3738" w14:paraId="3F47CCFA" w14:textId="77777777" w:rsidTr="00AC5607">
        <w:trPr>
          <w:trHeight w:val="300"/>
        </w:trPr>
        <w:tc>
          <w:tcPr>
            <w:tcW w:w="7792" w:type="dxa"/>
            <w:shd w:val="clear" w:color="auto" w:fill="auto"/>
            <w:noWrap/>
            <w:vAlign w:val="center"/>
            <w:hideMark/>
          </w:tcPr>
          <w:p w14:paraId="5631604A" w14:textId="4B6A1F99" w:rsidR="007D4953" w:rsidRPr="008C3738" w:rsidRDefault="007D4953" w:rsidP="007D4953">
            <w:pPr>
              <w:pStyle w:val="TableBodyTextMIRB"/>
            </w:pPr>
            <w:r w:rsidRPr="00150E58">
              <w:rPr>
                <w:b/>
                <w:bCs/>
                <w:lang w:val="en-US"/>
              </w:rPr>
              <w:lastRenderedPageBreak/>
              <w:t>AGENCY NAME</w:t>
            </w:r>
          </w:p>
        </w:tc>
      </w:tr>
      <w:tr w:rsidR="007D4953" w:rsidRPr="008C3738" w14:paraId="18B1D88E" w14:textId="77777777" w:rsidTr="00AC5607">
        <w:trPr>
          <w:trHeight w:val="300"/>
        </w:trPr>
        <w:tc>
          <w:tcPr>
            <w:tcW w:w="7792" w:type="dxa"/>
            <w:shd w:val="clear" w:color="auto" w:fill="auto"/>
            <w:noWrap/>
            <w:vAlign w:val="center"/>
          </w:tcPr>
          <w:p w14:paraId="4D92ED99" w14:textId="594D5F74" w:rsidR="007D4953" w:rsidRPr="008C3738" w:rsidRDefault="007D4953" w:rsidP="007D4953">
            <w:pPr>
              <w:pStyle w:val="TableBodyTextMIRB"/>
              <w:rPr>
                <w:lang w:val="en-US"/>
              </w:rPr>
            </w:pPr>
            <w:r w:rsidRPr="00C21F8F">
              <w:rPr>
                <w:rFonts w:cs="Arial"/>
                <w:color w:val="000000"/>
                <w:szCs w:val="24"/>
              </w:rPr>
              <w:t>GREY, COUNTY OF</w:t>
            </w:r>
          </w:p>
        </w:tc>
      </w:tr>
      <w:tr w:rsidR="007D4953" w:rsidRPr="008C3738" w14:paraId="57965498" w14:textId="77777777" w:rsidTr="007D4953">
        <w:trPr>
          <w:trHeight w:val="300"/>
        </w:trPr>
        <w:tc>
          <w:tcPr>
            <w:tcW w:w="7792" w:type="dxa"/>
            <w:shd w:val="clear" w:color="auto" w:fill="auto"/>
            <w:noWrap/>
            <w:vAlign w:val="center"/>
          </w:tcPr>
          <w:p w14:paraId="408F6158" w14:textId="0853CCC5" w:rsidR="007D4953" w:rsidRPr="008C3738" w:rsidRDefault="007D4953" w:rsidP="007D4953">
            <w:pPr>
              <w:pStyle w:val="TableBodyTextMIRB"/>
            </w:pPr>
            <w:r w:rsidRPr="00C21F8F">
              <w:rPr>
                <w:rFonts w:cs="Arial"/>
                <w:color w:val="000000"/>
                <w:szCs w:val="24"/>
              </w:rPr>
              <w:t>GUELPH HIKING TRAIL CLUB</w:t>
            </w:r>
          </w:p>
        </w:tc>
      </w:tr>
      <w:tr w:rsidR="007D4953" w:rsidRPr="008C3738" w14:paraId="057C3298" w14:textId="77777777" w:rsidTr="007D4953">
        <w:trPr>
          <w:trHeight w:val="300"/>
        </w:trPr>
        <w:tc>
          <w:tcPr>
            <w:tcW w:w="7792" w:type="dxa"/>
            <w:shd w:val="clear" w:color="auto" w:fill="auto"/>
            <w:noWrap/>
            <w:vAlign w:val="center"/>
          </w:tcPr>
          <w:p w14:paraId="62E4FAF3" w14:textId="11E35D10" w:rsidR="007D4953" w:rsidRPr="008C3738" w:rsidRDefault="007D4953" w:rsidP="007D4953">
            <w:pPr>
              <w:pStyle w:val="TableBodyTextMIRB"/>
            </w:pPr>
            <w:r w:rsidRPr="00C21F8F">
              <w:rPr>
                <w:rFonts w:cs="Arial"/>
                <w:color w:val="000000"/>
                <w:szCs w:val="24"/>
              </w:rPr>
              <w:t>GUELPH, CITY OF</w:t>
            </w:r>
          </w:p>
        </w:tc>
      </w:tr>
      <w:tr w:rsidR="007D4953" w:rsidRPr="008C3738" w14:paraId="077D3EE2" w14:textId="77777777" w:rsidTr="007D4953">
        <w:trPr>
          <w:trHeight w:val="300"/>
        </w:trPr>
        <w:tc>
          <w:tcPr>
            <w:tcW w:w="7792" w:type="dxa"/>
            <w:shd w:val="clear" w:color="auto" w:fill="auto"/>
            <w:noWrap/>
            <w:vAlign w:val="center"/>
          </w:tcPr>
          <w:p w14:paraId="08AD9D6E" w14:textId="5A75EAD4" w:rsidR="007D4953" w:rsidRPr="008C3738" w:rsidRDefault="007D4953" w:rsidP="007D4953">
            <w:pPr>
              <w:pStyle w:val="TableBodyTextMIRB"/>
            </w:pPr>
            <w:r w:rsidRPr="00C21F8F">
              <w:rPr>
                <w:rFonts w:cs="Arial"/>
                <w:color w:val="000000"/>
                <w:szCs w:val="24"/>
              </w:rPr>
              <w:t>HALIBURTON FOREST AND WILDLIFE RESERVE</w:t>
            </w:r>
          </w:p>
        </w:tc>
      </w:tr>
      <w:tr w:rsidR="007D4953" w:rsidRPr="008C3738" w14:paraId="01081F6A" w14:textId="77777777" w:rsidTr="007D4953">
        <w:trPr>
          <w:trHeight w:val="300"/>
        </w:trPr>
        <w:tc>
          <w:tcPr>
            <w:tcW w:w="7792" w:type="dxa"/>
            <w:shd w:val="clear" w:color="auto" w:fill="auto"/>
            <w:noWrap/>
            <w:vAlign w:val="center"/>
          </w:tcPr>
          <w:p w14:paraId="6AE2273C" w14:textId="78BEB3CF" w:rsidR="007D4953" w:rsidRPr="008C3738" w:rsidRDefault="007D4953" w:rsidP="007D4953">
            <w:pPr>
              <w:pStyle w:val="TableBodyTextMIRB"/>
            </w:pPr>
            <w:r w:rsidRPr="00C21F8F">
              <w:rPr>
                <w:rFonts w:cs="Arial"/>
                <w:color w:val="000000"/>
                <w:szCs w:val="24"/>
              </w:rPr>
              <w:t>HALIBURTON, COUNTY OF</w:t>
            </w:r>
          </w:p>
        </w:tc>
      </w:tr>
      <w:tr w:rsidR="007D4953" w:rsidRPr="008C3738" w14:paraId="1F4FABBE" w14:textId="77777777" w:rsidTr="007D4953">
        <w:trPr>
          <w:trHeight w:val="300"/>
        </w:trPr>
        <w:tc>
          <w:tcPr>
            <w:tcW w:w="7792" w:type="dxa"/>
            <w:shd w:val="clear" w:color="auto" w:fill="auto"/>
            <w:noWrap/>
            <w:vAlign w:val="center"/>
          </w:tcPr>
          <w:p w14:paraId="2FA9C74D" w14:textId="47050283" w:rsidR="007D4953" w:rsidRPr="008C3738" w:rsidRDefault="007D4953" w:rsidP="007D4953">
            <w:pPr>
              <w:pStyle w:val="TableBodyTextMIRB"/>
            </w:pPr>
            <w:r w:rsidRPr="00C21F8F">
              <w:rPr>
                <w:rFonts w:cs="Arial"/>
                <w:color w:val="000000"/>
                <w:szCs w:val="24"/>
                <w:lang w:val="en-US"/>
              </w:rPr>
              <w:t>HALTON CONSERVATION AUTHORITY</w:t>
            </w:r>
          </w:p>
        </w:tc>
      </w:tr>
      <w:tr w:rsidR="007D4953" w:rsidRPr="008C3738" w14:paraId="1516A4D2" w14:textId="77777777" w:rsidTr="007D4953">
        <w:trPr>
          <w:trHeight w:val="300"/>
        </w:trPr>
        <w:tc>
          <w:tcPr>
            <w:tcW w:w="7792" w:type="dxa"/>
            <w:shd w:val="clear" w:color="auto" w:fill="auto"/>
            <w:noWrap/>
            <w:vAlign w:val="center"/>
          </w:tcPr>
          <w:p w14:paraId="4E7C640A" w14:textId="263E2E3D" w:rsidR="007D4953" w:rsidRPr="008C3738" w:rsidRDefault="007D4953" w:rsidP="007D4953">
            <w:pPr>
              <w:pStyle w:val="TableBodyTextMIRB"/>
            </w:pPr>
            <w:r w:rsidRPr="00C21F8F">
              <w:rPr>
                <w:rFonts w:cs="Arial"/>
                <w:color w:val="000000"/>
                <w:szCs w:val="24"/>
              </w:rPr>
              <w:t>HALTON HILLS, TOWN OF</w:t>
            </w:r>
          </w:p>
        </w:tc>
      </w:tr>
      <w:tr w:rsidR="007D4953" w:rsidRPr="008C3738" w14:paraId="2C35DF93" w14:textId="77777777" w:rsidTr="007D4953">
        <w:trPr>
          <w:trHeight w:val="300"/>
        </w:trPr>
        <w:tc>
          <w:tcPr>
            <w:tcW w:w="7792" w:type="dxa"/>
            <w:shd w:val="clear" w:color="auto" w:fill="auto"/>
            <w:noWrap/>
            <w:vAlign w:val="center"/>
          </w:tcPr>
          <w:p w14:paraId="20BDCB88" w14:textId="3A809B0C" w:rsidR="007D4953" w:rsidRPr="008C3738" w:rsidRDefault="007D4953" w:rsidP="007D4953">
            <w:pPr>
              <w:pStyle w:val="TableBodyTextMIRB"/>
            </w:pPr>
            <w:r w:rsidRPr="00C21F8F">
              <w:rPr>
                <w:rFonts w:cs="Arial"/>
                <w:color w:val="000000"/>
                <w:szCs w:val="24"/>
              </w:rPr>
              <w:t>HASTINGS, COUNTY OF</w:t>
            </w:r>
          </w:p>
        </w:tc>
      </w:tr>
      <w:tr w:rsidR="007D4953" w:rsidRPr="008C3738" w14:paraId="7C0C4A42" w14:textId="77777777" w:rsidTr="007D4953">
        <w:trPr>
          <w:trHeight w:val="300"/>
        </w:trPr>
        <w:tc>
          <w:tcPr>
            <w:tcW w:w="7792" w:type="dxa"/>
            <w:shd w:val="clear" w:color="auto" w:fill="auto"/>
            <w:noWrap/>
            <w:vAlign w:val="center"/>
          </w:tcPr>
          <w:p w14:paraId="29CEC29A" w14:textId="72C900BC" w:rsidR="007D4953" w:rsidRPr="008C3738" w:rsidRDefault="007D4953" w:rsidP="007D4953">
            <w:pPr>
              <w:pStyle w:val="TableBodyTextMIRB"/>
            </w:pPr>
            <w:r w:rsidRPr="00C21F8F">
              <w:rPr>
                <w:rFonts w:cs="Arial"/>
                <w:color w:val="000000"/>
                <w:szCs w:val="24"/>
              </w:rPr>
              <w:t>HURON, COUNTY OF</w:t>
            </w:r>
          </w:p>
        </w:tc>
      </w:tr>
      <w:tr w:rsidR="007D4953" w:rsidRPr="008C3738" w14:paraId="07C975C6" w14:textId="77777777" w:rsidTr="007D4953">
        <w:trPr>
          <w:trHeight w:val="300"/>
        </w:trPr>
        <w:tc>
          <w:tcPr>
            <w:tcW w:w="7792" w:type="dxa"/>
            <w:shd w:val="clear" w:color="auto" w:fill="auto"/>
            <w:noWrap/>
            <w:vAlign w:val="center"/>
          </w:tcPr>
          <w:p w14:paraId="7E89CEA4" w14:textId="242E2349" w:rsidR="007D4953" w:rsidRPr="008C3738" w:rsidRDefault="007D4953" w:rsidP="007D4953">
            <w:pPr>
              <w:pStyle w:val="TableBodyTextMIRB"/>
            </w:pPr>
            <w:r w:rsidRPr="00C21F8F">
              <w:rPr>
                <w:rFonts w:cs="Arial"/>
                <w:color w:val="000000"/>
                <w:szCs w:val="24"/>
              </w:rPr>
              <w:t>KAWARTHA LAKES, CITY OF</w:t>
            </w:r>
          </w:p>
        </w:tc>
      </w:tr>
      <w:tr w:rsidR="007D4953" w:rsidRPr="008C3738" w14:paraId="664E5148" w14:textId="77777777" w:rsidTr="007D4953">
        <w:trPr>
          <w:trHeight w:val="300"/>
        </w:trPr>
        <w:tc>
          <w:tcPr>
            <w:tcW w:w="7792" w:type="dxa"/>
            <w:shd w:val="clear" w:color="auto" w:fill="auto"/>
            <w:noWrap/>
            <w:vAlign w:val="center"/>
          </w:tcPr>
          <w:p w14:paraId="56B7DAB6" w14:textId="190C6C15" w:rsidR="007D4953" w:rsidRPr="008C3738" w:rsidRDefault="007D4953" w:rsidP="007D4953">
            <w:pPr>
              <w:pStyle w:val="TableBodyTextMIRB"/>
            </w:pPr>
            <w:r w:rsidRPr="00C21F8F">
              <w:rPr>
                <w:rFonts w:cs="Arial"/>
                <w:color w:val="000000"/>
                <w:szCs w:val="24"/>
              </w:rPr>
              <w:t>KAWARTHA NORDIC SKI CLUB</w:t>
            </w:r>
          </w:p>
        </w:tc>
      </w:tr>
      <w:tr w:rsidR="007D4953" w:rsidRPr="008C3738" w14:paraId="0A260E3A" w14:textId="77777777" w:rsidTr="007D4953">
        <w:trPr>
          <w:trHeight w:val="300"/>
        </w:trPr>
        <w:tc>
          <w:tcPr>
            <w:tcW w:w="7792" w:type="dxa"/>
            <w:shd w:val="clear" w:color="auto" w:fill="auto"/>
            <w:noWrap/>
            <w:vAlign w:val="center"/>
          </w:tcPr>
          <w:p w14:paraId="659116D6" w14:textId="0C9B1CD3" w:rsidR="007D4953" w:rsidRPr="008C3738" w:rsidRDefault="007D4953" w:rsidP="007D4953">
            <w:pPr>
              <w:pStyle w:val="TableBodyTextMIRB"/>
            </w:pPr>
            <w:r w:rsidRPr="00C21F8F">
              <w:rPr>
                <w:rFonts w:cs="Arial"/>
                <w:color w:val="000000"/>
                <w:szCs w:val="24"/>
              </w:rPr>
              <w:t>KINCARDINE TRAILS ASSOCIATION</w:t>
            </w:r>
          </w:p>
        </w:tc>
      </w:tr>
      <w:tr w:rsidR="007D4953" w:rsidRPr="008C3738" w14:paraId="1EB73866" w14:textId="77777777" w:rsidTr="007D4953">
        <w:trPr>
          <w:trHeight w:val="300"/>
        </w:trPr>
        <w:tc>
          <w:tcPr>
            <w:tcW w:w="7792" w:type="dxa"/>
            <w:shd w:val="clear" w:color="auto" w:fill="auto"/>
            <w:noWrap/>
            <w:vAlign w:val="center"/>
          </w:tcPr>
          <w:p w14:paraId="70FC6B8F" w14:textId="35AD9129" w:rsidR="007D4953" w:rsidRPr="008C3738" w:rsidRDefault="007D4953" w:rsidP="007D4953">
            <w:pPr>
              <w:pStyle w:val="TableBodyTextMIRB"/>
            </w:pPr>
            <w:r w:rsidRPr="00C21F8F">
              <w:rPr>
                <w:rFonts w:cs="Arial"/>
                <w:color w:val="000000"/>
                <w:szCs w:val="24"/>
              </w:rPr>
              <w:t>KING, TOWNSHIP OF</w:t>
            </w:r>
          </w:p>
        </w:tc>
      </w:tr>
      <w:tr w:rsidR="007D4953" w:rsidRPr="008C3738" w14:paraId="48A41786" w14:textId="77777777" w:rsidTr="007D4953">
        <w:trPr>
          <w:trHeight w:val="300"/>
        </w:trPr>
        <w:tc>
          <w:tcPr>
            <w:tcW w:w="7792" w:type="dxa"/>
            <w:shd w:val="clear" w:color="auto" w:fill="auto"/>
            <w:noWrap/>
            <w:vAlign w:val="center"/>
          </w:tcPr>
          <w:p w14:paraId="75FB66CF" w14:textId="5EA6A8CF" w:rsidR="007D4953" w:rsidRPr="008C3738" w:rsidRDefault="007D4953" w:rsidP="007D4953">
            <w:pPr>
              <w:pStyle w:val="TableBodyTextMIRB"/>
            </w:pPr>
            <w:r w:rsidRPr="00C21F8F">
              <w:rPr>
                <w:rFonts w:cs="Arial"/>
                <w:color w:val="000000"/>
                <w:szCs w:val="24"/>
              </w:rPr>
              <w:t>KINGSTON, CITY OF</w:t>
            </w:r>
          </w:p>
        </w:tc>
      </w:tr>
      <w:tr w:rsidR="007D4953" w:rsidRPr="008C3738" w14:paraId="2EFA5379" w14:textId="77777777" w:rsidTr="007D4953">
        <w:trPr>
          <w:trHeight w:val="300"/>
        </w:trPr>
        <w:tc>
          <w:tcPr>
            <w:tcW w:w="7792" w:type="dxa"/>
            <w:shd w:val="clear" w:color="auto" w:fill="auto"/>
            <w:noWrap/>
            <w:vAlign w:val="center"/>
          </w:tcPr>
          <w:p w14:paraId="5A274120" w14:textId="3AA70203" w:rsidR="007D4953" w:rsidRPr="008C3738" w:rsidRDefault="007D4953" w:rsidP="007D4953">
            <w:pPr>
              <w:pStyle w:val="TableBodyTextMIRB"/>
            </w:pPr>
            <w:r w:rsidRPr="00C21F8F">
              <w:rPr>
                <w:rFonts w:cs="Arial"/>
                <w:color w:val="000000"/>
                <w:szCs w:val="24"/>
              </w:rPr>
              <w:t>LAMBTON, COUNTY OF</w:t>
            </w:r>
          </w:p>
        </w:tc>
      </w:tr>
      <w:tr w:rsidR="007D4953" w:rsidRPr="008C3738" w14:paraId="2D9D7C7D" w14:textId="77777777" w:rsidTr="007D4953">
        <w:trPr>
          <w:trHeight w:val="300"/>
        </w:trPr>
        <w:tc>
          <w:tcPr>
            <w:tcW w:w="7792" w:type="dxa"/>
            <w:shd w:val="clear" w:color="auto" w:fill="auto"/>
            <w:noWrap/>
            <w:vAlign w:val="center"/>
          </w:tcPr>
          <w:p w14:paraId="5461238B" w14:textId="34050DC0" w:rsidR="007D4953" w:rsidRPr="008C3738" w:rsidRDefault="007D4953" w:rsidP="007D4953">
            <w:pPr>
              <w:pStyle w:val="TableBodyTextMIRB"/>
            </w:pPr>
            <w:r w:rsidRPr="00C21F8F">
              <w:rPr>
                <w:rFonts w:cs="Arial"/>
                <w:color w:val="000000"/>
                <w:szCs w:val="24"/>
              </w:rPr>
              <w:t>LANDON BAY CENTRE</w:t>
            </w:r>
          </w:p>
        </w:tc>
      </w:tr>
      <w:tr w:rsidR="007D4953" w:rsidRPr="008C3738" w14:paraId="3E616B9D" w14:textId="77777777" w:rsidTr="007D4953">
        <w:trPr>
          <w:trHeight w:val="300"/>
        </w:trPr>
        <w:tc>
          <w:tcPr>
            <w:tcW w:w="7792" w:type="dxa"/>
            <w:shd w:val="clear" w:color="auto" w:fill="auto"/>
            <w:noWrap/>
            <w:vAlign w:val="center"/>
          </w:tcPr>
          <w:p w14:paraId="0DBD9DF5" w14:textId="40ED3E5D" w:rsidR="007D4953" w:rsidRPr="008C3738" w:rsidRDefault="007D4953" w:rsidP="007D4953">
            <w:pPr>
              <w:pStyle w:val="TableBodyTextMIRB"/>
            </w:pPr>
            <w:r w:rsidRPr="00C21F8F">
              <w:rPr>
                <w:rFonts w:cs="Arial"/>
                <w:color w:val="000000"/>
                <w:szCs w:val="24"/>
              </w:rPr>
              <w:t>LENNOX-ADDINGTON, UNITED COUNTIES OF</w:t>
            </w:r>
          </w:p>
        </w:tc>
      </w:tr>
      <w:tr w:rsidR="007D4953" w:rsidRPr="008C3738" w14:paraId="177D98EE" w14:textId="77777777" w:rsidTr="00AC5607">
        <w:trPr>
          <w:trHeight w:val="300"/>
        </w:trPr>
        <w:tc>
          <w:tcPr>
            <w:tcW w:w="7792" w:type="dxa"/>
            <w:shd w:val="clear" w:color="auto" w:fill="auto"/>
            <w:noWrap/>
            <w:vAlign w:val="center"/>
          </w:tcPr>
          <w:p w14:paraId="3A6A34EF" w14:textId="687E57CA" w:rsidR="007D4953" w:rsidRPr="008C3738" w:rsidRDefault="007D4953" w:rsidP="007D4953">
            <w:pPr>
              <w:pStyle w:val="TableBodyTextMIRB"/>
              <w:rPr>
                <w:lang w:val="en-US"/>
              </w:rPr>
            </w:pPr>
            <w:r w:rsidRPr="00C21F8F">
              <w:rPr>
                <w:rFonts w:cs="Arial"/>
                <w:color w:val="000000"/>
                <w:szCs w:val="24"/>
              </w:rPr>
              <w:t>LINCOLN, TOWN OF</w:t>
            </w:r>
          </w:p>
        </w:tc>
      </w:tr>
      <w:tr w:rsidR="007D4953" w:rsidRPr="008C3738" w14:paraId="4041BD5F" w14:textId="77777777" w:rsidTr="007D4953">
        <w:trPr>
          <w:trHeight w:val="300"/>
        </w:trPr>
        <w:tc>
          <w:tcPr>
            <w:tcW w:w="7792" w:type="dxa"/>
            <w:shd w:val="clear" w:color="auto" w:fill="auto"/>
            <w:noWrap/>
            <w:vAlign w:val="center"/>
          </w:tcPr>
          <w:p w14:paraId="4860AFB6" w14:textId="51FAD0B3" w:rsidR="007D4953" w:rsidRPr="008C3738" w:rsidRDefault="007D4953" w:rsidP="007D4953">
            <w:pPr>
              <w:pStyle w:val="TableBodyTextMIRB"/>
            </w:pPr>
            <w:r w:rsidRPr="00C21F8F">
              <w:rPr>
                <w:rFonts w:cs="Arial"/>
                <w:color w:val="000000"/>
                <w:szCs w:val="24"/>
              </w:rPr>
              <w:t>MARATHON, TOWN OF</w:t>
            </w:r>
          </w:p>
        </w:tc>
      </w:tr>
      <w:tr w:rsidR="007D4953" w:rsidRPr="008C3738" w14:paraId="788F6F09" w14:textId="77777777" w:rsidTr="007D4953">
        <w:trPr>
          <w:trHeight w:val="300"/>
        </w:trPr>
        <w:tc>
          <w:tcPr>
            <w:tcW w:w="7792" w:type="dxa"/>
            <w:shd w:val="clear" w:color="auto" w:fill="auto"/>
            <w:noWrap/>
            <w:vAlign w:val="center"/>
          </w:tcPr>
          <w:p w14:paraId="350AC0B3" w14:textId="1E254795" w:rsidR="007D4953" w:rsidRPr="008C3738" w:rsidRDefault="007D4953" w:rsidP="007D4953">
            <w:pPr>
              <w:pStyle w:val="TableBodyTextMIRB"/>
            </w:pPr>
            <w:r w:rsidRPr="00C21F8F">
              <w:rPr>
                <w:rFonts w:cs="Arial"/>
                <w:color w:val="000000"/>
                <w:szCs w:val="24"/>
              </w:rPr>
              <w:t>MARKHAM, CITY OF</w:t>
            </w:r>
          </w:p>
        </w:tc>
      </w:tr>
      <w:tr w:rsidR="007D4953" w:rsidRPr="008C3738" w14:paraId="6F6CEC15" w14:textId="77777777" w:rsidTr="007D4953">
        <w:trPr>
          <w:trHeight w:val="300"/>
        </w:trPr>
        <w:tc>
          <w:tcPr>
            <w:tcW w:w="7792" w:type="dxa"/>
            <w:shd w:val="clear" w:color="auto" w:fill="auto"/>
            <w:noWrap/>
            <w:vAlign w:val="center"/>
          </w:tcPr>
          <w:p w14:paraId="31A3AE92" w14:textId="1737EFD4" w:rsidR="007D4953" w:rsidRPr="008C3738" w:rsidRDefault="007D4953" w:rsidP="007D4953">
            <w:pPr>
              <w:pStyle w:val="TableBodyTextMIRB"/>
            </w:pPr>
            <w:r w:rsidRPr="00C21F8F">
              <w:rPr>
                <w:rFonts w:cs="Arial"/>
                <w:color w:val="000000"/>
                <w:szCs w:val="24"/>
              </w:rPr>
              <w:t>NEWMARKET, TOWN OF</w:t>
            </w:r>
          </w:p>
        </w:tc>
      </w:tr>
      <w:tr w:rsidR="007D4953" w:rsidRPr="008C3738" w14:paraId="4B7851AE" w14:textId="77777777" w:rsidTr="007D4953">
        <w:trPr>
          <w:trHeight w:val="300"/>
        </w:trPr>
        <w:tc>
          <w:tcPr>
            <w:tcW w:w="7792" w:type="dxa"/>
            <w:shd w:val="clear" w:color="auto" w:fill="auto"/>
            <w:noWrap/>
            <w:vAlign w:val="center"/>
          </w:tcPr>
          <w:p w14:paraId="40A9C1B0" w14:textId="57F8638B" w:rsidR="007D4953" w:rsidRPr="008C3738" w:rsidRDefault="007D4953" w:rsidP="007D4953">
            <w:pPr>
              <w:pStyle w:val="TableBodyTextMIRB"/>
            </w:pPr>
            <w:r w:rsidRPr="00C21F8F">
              <w:rPr>
                <w:rFonts w:cs="Arial"/>
                <w:color w:val="000000"/>
                <w:szCs w:val="24"/>
              </w:rPr>
              <w:t>NIAGARA PENINSULA CONSERVATION AUTHORITY</w:t>
            </w:r>
          </w:p>
        </w:tc>
      </w:tr>
      <w:tr w:rsidR="007D4953" w:rsidRPr="008C3738" w14:paraId="4626798E" w14:textId="77777777" w:rsidTr="007D4953">
        <w:trPr>
          <w:trHeight w:val="300"/>
        </w:trPr>
        <w:tc>
          <w:tcPr>
            <w:tcW w:w="7792" w:type="dxa"/>
            <w:shd w:val="clear" w:color="auto" w:fill="auto"/>
            <w:noWrap/>
            <w:vAlign w:val="center"/>
          </w:tcPr>
          <w:p w14:paraId="61E26AC2" w14:textId="6F0FA8EE" w:rsidR="007D4953" w:rsidRPr="008C3738" w:rsidRDefault="007D4953" w:rsidP="007D4953">
            <w:pPr>
              <w:pStyle w:val="TableBodyTextMIRB"/>
            </w:pPr>
            <w:r w:rsidRPr="00C21F8F">
              <w:rPr>
                <w:rFonts w:cs="Arial"/>
                <w:color w:val="000000"/>
                <w:szCs w:val="24"/>
              </w:rPr>
              <w:t>NIAGARA, REGION OF</w:t>
            </w:r>
          </w:p>
        </w:tc>
      </w:tr>
      <w:tr w:rsidR="007D4953" w:rsidRPr="008C3738" w14:paraId="4A240312" w14:textId="77777777" w:rsidTr="007D4953">
        <w:trPr>
          <w:trHeight w:val="300"/>
        </w:trPr>
        <w:tc>
          <w:tcPr>
            <w:tcW w:w="7792" w:type="dxa"/>
            <w:shd w:val="clear" w:color="auto" w:fill="auto"/>
            <w:noWrap/>
            <w:vAlign w:val="center"/>
          </w:tcPr>
          <w:p w14:paraId="4D1217B3" w14:textId="46D09FB5" w:rsidR="007D4953" w:rsidRPr="008C3738" w:rsidRDefault="007D4953" w:rsidP="007D4953">
            <w:pPr>
              <w:pStyle w:val="TableBodyTextMIRB"/>
            </w:pPr>
            <w:r w:rsidRPr="00C21F8F">
              <w:rPr>
                <w:rFonts w:cs="Arial"/>
                <w:color w:val="000000"/>
                <w:szCs w:val="24"/>
              </w:rPr>
              <w:t>NORFOLK, COUNTY OF</w:t>
            </w:r>
          </w:p>
        </w:tc>
      </w:tr>
      <w:tr w:rsidR="007D4953" w:rsidRPr="008C3738" w14:paraId="48F5272D" w14:textId="77777777" w:rsidTr="007D4953">
        <w:trPr>
          <w:trHeight w:val="300"/>
        </w:trPr>
        <w:tc>
          <w:tcPr>
            <w:tcW w:w="7792" w:type="dxa"/>
            <w:shd w:val="clear" w:color="auto" w:fill="auto"/>
            <w:noWrap/>
            <w:vAlign w:val="center"/>
          </w:tcPr>
          <w:p w14:paraId="6296A998" w14:textId="4C8BB64C" w:rsidR="007D4953" w:rsidRPr="008C3738" w:rsidRDefault="007D4953" w:rsidP="007D4953">
            <w:pPr>
              <w:pStyle w:val="TableBodyTextMIRB"/>
            </w:pPr>
            <w:r w:rsidRPr="00C21F8F">
              <w:rPr>
                <w:rFonts w:cs="Arial"/>
                <w:color w:val="000000"/>
                <w:szCs w:val="24"/>
              </w:rPr>
              <w:t>NORTH BAY NORDIC SKI CLUB</w:t>
            </w:r>
          </w:p>
        </w:tc>
      </w:tr>
      <w:tr w:rsidR="007D4953" w:rsidRPr="008C3738" w14:paraId="39733553" w14:textId="77777777" w:rsidTr="007D4953">
        <w:trPr>
          <w:trHeight w:val="300"/>
        </w:trPr>
        <w:tc>
          <w:tcPr>
            <w:tcW w:w="7792" w:type="dxa"/>
            <w:shd w:val="clear" w:color="auto" w:fill="auto"/>
            <w:noWrap/>
            <w:vAlign w:val="center"/>
          </w:tcPr>
          <w:p w14:paraId="7FECC5F5" w14:textId="26DD6FC1" w:rsidR="007D4953" w:rsidRPr="008C3738" w:rsidRDefault="007D4953" w:rsidP="007D4953">
            <w:pPr>
              <w:pStyle w:val="TableBodyTextMIRB"/>
            </w:pPr>
            <w:r w:rsidRPr="00C21F8F">
              <w:rPr>
                <w:rFonts w:cs="Arial"/>
                <w:color w:val="000000"/>
                <w:szCs w:val="24"/>
              </w:rPr>
              <w:t>NORTH FRONTENAC, TOWNSHIP OF</w:t>
            </w:r>
          </w:p>
        </w:tc>
      </w:tr>
      <w:tr w:rsidR="007D4953" w:rsidRPr="008C3738" w14:paraId="68E502E9" w14:textId="77777777" w:rsidTr="007D4953">
        <w:trPr>
          <w:trHeight w:val="300"/>
        </w:trPr>
        <w:tc>
          <w:tcPr>
            <w:tcW w:w="7792" w:type="dxa"/>
            <w:shd w:val="clear" w:color="auto" w:fill="auto"/>
            <w:noWrap/>
            <w:vAlign w:val="center"/>
          </w:tcPr>
          <w:p w14:paraId="13D18B98" w14:textId="18151968" w:rsidR="007D4953" w:rsidRPr="008C3738" w:rsidRDefault="007D4953" w:rsidP="007D4953">
            <w:pPr>
              <w:pStyle w:val="TableBodyTextMIRB"/>
            </w:pPr>
            <w:r w:rsidRPr="00C21F8F">
              <w:rPr>
                <w:rFonts w:cs="Arial"/>
                <w:color w:val="000000"/>
                <w:szCs w:val="24"/>
              </w:rPr>
              <w:t>NORTH GRENVILLE, MUNICIPALITY OF</w:t>
            </w:r>
          </w:p>
        </w:tc>
      </w:tr>
      <w:tr w:rsidR="007D4953" w:rsidRPr="00150E58" w14:paraId="7E75F13A" w14:textId="77777777" w:rsidTr="00AC5607">
        <w:trPr>
          <w:trHeight w:val="300"/>
        </w:trPr>
        <w:tc>
          <w:tcPr>
            <w:tcW w:w="7792" w:type="dxa"/>
            <w:shd w:val="clear" w:color="auto" w:fill="auto"/>
            <w:noWrap/>
            <w:vAlign w:val="center"/>
          </w:tcPr>
          <w:p w14:paraId="2DA06CAD" w14:textId="7C7C5988" w:rsidR="007D4953" w:rsidRPr="00150E58" w:rsidRDefault="007D4953" w:rsidP="007D4953">
            <w:pPr>
              <w:pStyle w:val="TableBodyTextMIRB"/>
              <w:rPr>
                <w:lang w:val="en-US"/>
              </w:rPr>
            </w:pPr>
            <w:r w:rsidRPr="00C21F8F">
              <w:rPr>
                <w:rFonts w:cs="Arial"/>
                <w:color w:val="000000"/>
                <w:szCs w:val="24"/>
              </w:rPr>
              <w:t>NORTHUMBERLAND, COUNTY OF</w:t>
            </w:r>
          </w:p>
        </w:tc>
      </w:tr>
      <w:tr w:rsidR="007D4953" w:rsidRPr="00150E58" w14:paraId="7F97E42E" w14:textId="77777777" w:rsidTr="007D4953">
        <w:trPr>
          <w:trHeight w:val="300"/>
        </w:trPr>
        <w:tc>
          <w:tcPr>
            <w:tcW w:w="7792" w:type="dxa"/>
            <w:shd w:val="clear" w:color="auto" w:fill="auto"/>
            <w:noWrap/>
            <w:vAlign w:val="center"/>
          </w:tcPr>
          <w:p w14:paraId="34AD836E" w14:textId="4983C3CC" w:rsidR="007D4953" w:rsidRPr="00150E58" w:rsidRDefault="007D4953" w:rsidP="007D4953">
            <w:pPr>
              <w:pStyle w:val="TableBodyTextMIRB"/>
            </w:pPr>
            <w:r w:rsidRPr="00C21F8F">
              <w:rPr>
                <w:rFonts w:cs="Arial"/>
                <w:color w:val="000000"/>
                <w:szCs w:val="24"/>
              </w:rPr>
              <w:t>OAK RIDGES TRAIL ASSOCIATION</w:t>
            </w:r>
          </w:p>
        </w:tc>
      </w:tr>
      <w:tr w:rsidR="007D4953" w:rsidRPr="00150E58" w14:paraId="19EF05AF" w14:textId="77777777" w:rsidTr="00AC5607">
        <w:trPr>
          <w:trHeight w:val="300"/>
        </w:trPr>
        <w:tc>
          <w:tcPr>
            <w:tcW w:w="7792" w:type="dxa"/>
            <w:shd w:val="clear" w:color="auto" w:fill="auto"/>
            <w:noWrap/>
            <w:vAlign w:val="center"/>
          </w:tcPr>
          <w:p w14:paraId="36EC1504" w14:textId="5EFB39A8" w:rsidR="007D4953" w:rsidRPr="00150E58" w:rsidRDefault="007D4953" w:rsidP="007D4953">
            <w:pPr>
              <w:pStyle w:val="TableBodyTextMIRB"/>
              <w:rPr>
                <w:lang w:val="en-US"/>
              </w:rPr>
            </w:pPr>
            <w:r w:rsidRPr="00C21F8F">
              <w:rPr>
                <w:rFonts w:cs="Arial"/>
                <w:color w:val="000000"/>
                <w:szCs w:val="24"/>
              </w:rPr>
              <w:t>OAKVILLE, TOWN OF</w:t>
            </w:r>
          </w:p>
        </w:tc>
      </w:tr>
      <w:tr w:rsidR="007D4953" w:rsidRPr="008C3738" w14:paraId="5242417B" w14:textId="77777777" w:rsidTr="007D4953">
        <w:trPr>
          <w:trHeight w:val="300"/>
        </w:trPr>
        <w:tc>
          <w:tcPr>
            <w:tcW w:w="7792" w:type="dxa"/>
            <w:shd w:val="clear" w:color="auto" w:fill="auto"/>
            <w:noWrap/>
            <w:vAlign w:val="center"/>
          </w:tcPr>
          <w:p w14:paraId="0119B505" w14:textId="66DFC5FC" w:rsidR="007D4953" w:rsidRPr="008C3738" w:rsidRDefault="007D4953" w:rsidP="007D4953">
            <w:pPr>
              <w:pStyle w:val="TableBodyTextMIRB"/>
            </w:pPr>
            <w:r w:rsidRPr="00C21F8F">
              <w:rPr>
                <w:rFonts w:cs="Arial"/>
                <w:color w:val="000000"/>
                <w:szCs w:val="24"/>
              </w:rPr>
              <w:t>ONTARIO TRAILS COUNCIL</w:t>
            </w:r>
          </w:p>
        </w:tc>
      </w:tr>
      <w:tr w:rsidR="007D4953" w:rsidRPr="008C3738" w14:paraId="17C8D2FC" w14:textId="77777777" w:rsidTr="00AC5607">
        <w:trPr>
          <w:trHeight w:val="300"/>
        </w:trPr>
        <w:tc>
          <w:tcPr>
            <w:tcW w:w="7792" w:type="dxa"/>
            <w:shd w:val="clear" w:color="auto" w:fill="auto"/>
            <w:noWrap/>
            <w:vAlign w:val="center"/>
          </w:tcPr>
          <w:p w14:paraId="52D6DC28" w14:textId="31BB3A3A" w:rsidR="007D4953" w:rsidRPr="008C3738" w:rsidRDefault="007D4953" w:rsidP="007D4953">
            <w:pPr>
              <w:pStyle w:val="TableBodyTextMIRB"/>
              <w:rPr>
                <w:lang w:val="en-US"/>
              </w:rPr>
            </w:pPr>
            <w:r w:rsidRPr="00C21F8F">
              <w:rPr>
                <w:rFonts w:cs="Arial"/>
                <w:color w:val="000000"/>
                <w:szCs w:val="24"/>
              </w:rPr>
              <w:t>OSHAWA, CITY OF</w:t>
            </w:r>
          </w:p>
        </w:tc>
      </w:tr>
      <w:tr w:rsidR="007D4953" w:rsidRPr="008C3738" w14:paraId="18F48725" w14:textId="77777777" w:rsidTr="007D4953">
        <w:trPr>
          <w:trHeight w:val="300"/>
        </w:trPr>
        <w:tc>
          <w:tcPr>
            <w:tcW w:w="7792" w:type="dxa"/>
            <w:shd w:val="clear" w:color="auto" w:fill="auto"/>
            <w:noWrap/>
            <w:vAlign w:val="center"/>
          </w:tcPr>
          <w:p w14:paraId="0E52C8F8" w14:textId="76B58933" w:rsidR="007D4953" w:rsidRPr="008C3738" w:rsidRDefault="007D4953" w:rsidP="007D4953">
            <w:pPr>
              <w:pStyle w:val="TableBodyTextMIRB"/>
            </w:pPr>
            <w:r w:rsidRPr="00C21F8F">
              <w:rPr>
                <w:rFonts w:cs="Arial"/>
                <w:color w:val="000000"/>
                <w:szCs w:val="24"/>
              </w:rPr>
              <w:t>OTTAWA, CITY OF</w:t>
            </w:r>
          </w:p>
        </w:tc>
      </w:tr>
      <w:tr w:rsidR="007D4953" w:rsidRPr="008C3738" w14:paraId="592D9527" w14:textId="77777777" w:rsidTr="00AC5607">
        <w:trPr>
          <w:trHeight w:val="300"/>
        </w:trPr>
        <w:tc>
          <w:tcPr>
            <w:tcW w:w="7792" w:type="dxa"/>
            <w:shd w:val="clear" w:color="auto" w:fill="auto"/>
            <w:noWrap/>
            <w:vAlign w:val="center"/>
          </w:tcPr>
          <w:p w14:paraId="7DC3BCC4" w14:textId="2D5D6A55" w:rsidR="007D4953" w:rsidRPr="008C3738" w:rsidRDefault="007D4953" w:rsidP="007D4953">
            <w:pPr>
              <w:pStyle w:val="TableBodyTextMIRB"/>
              <w:rPr>
                <w:lang w:val="en-US"/>
              </w:rPr>
            </w:pPr>
            <w:r w:rsidRPr="00C21F8F">
              <w:rPr>
                <w:rFonts w:cs="Arial"/>
                <w:color w:val="000000"/>
                <w:szCs w:val="24"/>
                <w:lang w:val="en-US"/>
              </w:rPr>
              <w:t>OXFORD, COUNTY OF</w:t>
            </w:r>
          </w:p>
        </w:tc>
      </w:tr>
      <w:tr w:rsidR="007D4953" w:rsidRPr="008C3738" w14:paraId="0222E637" w14:textId="77777777" w:rsidTr="00AC5607">
        <w:trPr>
          <w:trHeight w:val="300"/>
        </w:trPr>
        <w:tc>
          <w:tcPr>
            <w:tcW w:w="7792" w:type="dxa"/>
            <w:shd w:val="clear" w:color="auto" w:fill="auto"/>
            <w:noWrap/>
            <w:vAlign w:val="center"/>
          </w:tcPr>
          <w:p w14:paraId="77F160FE" w14:textId="73C4FBA5" w:rsidR="007D4953" w:rsidRPr="008C3738" w:rsidRDefault="007D4953" w:rsidP="007D4953">
            <w:pPr>
              <w:pStyle w:val="TableBodyTextMIRB"/>
              <w:rPr>
                <w:lang w:val="en-US"/>
              </w:rPr>
            </w:pPr>
            <w:r w:rsidRPr="00C21F8F">
              <w:rPr>
                <w:rFonts w:cs="Arial"/>
                <w:color w:val="000000"/>
                <w:szCs w:val="24"/>
              </w:rPr>
              <w:t>PARRY SOUND, TOWN OF</w:t>
            </w:r>
          </w:p>
        </w:tc>
      </w:tr>
      <w:tr w:rsidR="007D4953" w:rsidRPr="008C3738" w14:paraId="182A8363" w14:textId="77777777" w:rsidTr="007D4953">
        <w:trPr>
          <w:trHeight w:val="300"/>
        </w:trPr>
        <w:tc>
          <w:tcPr>
            <w:tcW w:w="7792" w:type="dxa"/>
            <w:shd w:val="clear" w:color="auto" w:fill="auto"/>
            <w:noWrap/>
            <w:vAlign w:val="center"/>
          </w:tcPr>
          <w:p w14:paraId="0FE67BDD" w14:textId="66F6CEB1" w:rsidR="007D4953" w:rsidRPr="008C3738" w:rsidRDefault="007D4953" w:rsidP="007D4953">
            <w:pPr>
              <w:pStyle w:val="TableBodyTextMIRB"/>
            </w:pPr>
            <w:r w:rsidRPr="00C21F8F">
              <w:rPr>
                <w:rFonts w:cs="Arial"/>
                <w:color w:val="000000"/>
                <w:szCs w:val="24"/>
              </w:rPr>
              <w:t>PATH OF THE PADDLE ASSOCIATION</w:t>
            </w:r>
          </w:p>
        </w:tc>
      </w:tr>
      <w:tr w:rsidR="007D4953" w:rsidRPr="00150E58" w14:paraId="27D38F74" w14:textId="77777777" w:rsidTr="007D4953">
        <w:trPr>
          <w:trHeight w:val="300"/>
        </w:trPr>
        <w:tc>
          <w:tcPr>
            <w:tcW w:w="7792" w:type="dxa"/>
            <w:shd w:val="clear" w:color="auto" w:fill="auto"/>
            <w:noWrap/>
            <w:vAlign w:val="center"/>
          </w:tcPr>
          <w:p w14:paraId="31FF3CFD" w14:textId="25644FEB" w:rsidR="007D4953" w:rsidRPr="00150E58" w:rsidRDefault="007D4953" w:rsidP="007D4953">
            <w:pPr>
              <w:pStyle w:val="TableBodyTextMIRB"/>
            </w:pPr>
            <w:r w:rsidRPr="00C21F8F">
              <w:rPr>
                <w:rFonts w:cs="Arial"/>
                <w:color w:val="000000"/>
                <w:szCs w:val="24"/>
              </w:rPr>
              <w:t>PEEL, REGION OF</w:t>
            </w:r>
          </w:p>
        </w:tc>
      </w:tr>
      <w:tr w:rsidR="007D4953" w:rsidRPr="008C3738" w14:paraId="13378310" w14:textId="77777777" w:rsidTr="007D4953">
        <w:trPr>
          <w:trHeight w:val="300"/>
        </w:trPr>
        <w:tc>
          <w:tcPr>
            <w:tcW w:w="7792" w:type="dxa"/>
            <w:shd w:val="clear" w:color="auto" w:fill="auto"/>
            <w:noWrap/>
            <w:vAlign w:val="center"/>
          </w:tcPr>
          <w:p w14:paraId="7A330AF0" w14:textId="145AA844" w:rsidR="007D4953" w:rsidRPr="008C3738" w:rsidRDefault="007D4953" w:rsidP="007D4953">
            <w:pPr>
              <w:pStyle w:val="TableBodyTextMIRB"/>
            </w:pPr>
            <w:r w:rsidRPr="00C21F8F">
              <w:rPr>
                <w:rFonts w:cs="Arial"/>
                <w:color w:val="000000"/>
                <w:szCs w:val="24"/>
              </w:rPr>
              <w:t>PELHAM, TOWN OF</w:t>
            </w:r>
          </w:p>
        </w:tc>
      </w:tr>
      <w:tr w:rsidR="007D4953" w:rsidRPr="008C3738" w14:paraId="00626CD9" w14:textId="77777777" w:rsidTr="007D4953">
        <w:trPr>
          <w:trHeight w:val="300"/>
        </w:trPr>
        <w:tc>
          <w:tcPr>
            <w:tcW w:w="7792" w:type="dxa"/>
            <w:shd w:val="clear" w:color="auto" w:fill="auto"/>
            <w:noWrap/>
            <w:vAlign w:val="center"/>
          </w:tcPr>
          <w:p w14:paraId="53ABC99D" w14:textId="74F5ED86" w:rsidR="007D4953" w:rsidRPr="008C3738" w:rsidRDefault="007D4953" w:rsidP="007D4953">
            <w:pPr>
              <w:pStyle w:val="TableBodyTextMIRB"/>
            </w:pPr>
            <w:r w:rsidRPr="00C21F8F">
              <w:rPr>
                <w:rFonts w:cs="Arial"/>
                <w:color w:val="000000"/>
                <w:szCs w:val="24"/>
              </w:rPr>
              <w:t>PERTH, COUNTY OF</w:t>
            </w:r>
          </w:p>
        </w:tc>
      </w:tr>
      <w:tr w:rsidR="007D4953" w:rsidRPr="008C3738" w14:paraId="3A016195" w14:textId="77777777" w:rsidTr="007D4953">
        <w:trPr>
          <w:trHeight w:val="300"/>
        </w:trPr>
        <w:tc>
          <w:tcPr>
            <w:tcW w:w="7792" w:type="dxa"/>
            <w:shd w:val="clear" w:color="auto" w:fill="auto"/>
            <w:noWrap/>
            <w:vAlign w:val="center"/>
          </w:tcPr>
          <w:p w14:paraId="5AF66805" w14:textId="19A6300F" w:rsidR="007D4953" w:rsidRPr="008C3738" w:rsidRDefault="007D4953" w:rsidP="007D4953">
            <w:pPr>
              <w:pStyle w:val="TableBodyTextMIRB"/>
            </w:pPr>
            <w:r w:rsidRPr="00C21F8F">
              <w:rPr>
                <w:rFonts w:cs="Arial"/>
                <w:color w:val="000000"/>
                <w:szCs w:val="24"/>
              </w:rPr>
              <w:t>PETAWAWA, TOWN OF</w:t>
            </w:r>
          </w:p>
        </w:tc>
      </w:tr>
      <w:tr w:rsidR="007D4953" w:rsidRPr="008C3738" w14:paraId="1E3CBF10" w14:textId="77777777" w:rsidTr="00AC5607">
        <w:trPr>
          <w:trHeight w:val="300"/>
        </w:trPr>
        <w:tc>
          <w:tcPr>
            <w:tcW w:w="7792" w:type="dxa"/>
            <w:shd w:val="clear" w:color="auto" w:fill="auto"/>
            <w:noWrap/>
            <w:vAlign w:val="center"/>
            <w:hideMark/>
          </w:tcPr>
          <w:p w14:paraId="62096A38" w14:textId="15460C64" w:rsidR="007D4953" w:rsidRPr="008C3738" w:rsidRDefault="007D4953" w:rsidP="007D4953">
            <w:pPr>
              <w:pStyle w:val="TableBodyTextMIRB"/>
            </w:pPr>
            <w:r w:rsidRPr="00150E58">
              <w:rPr>
                <w:b/>
                <w:bCs/>
                <w:lang w:val="en-US"/>
              </w:rPr>
              <w:lastRenderedPageBreak/>
              <w:t>AGENCY NAME</w:t>
            </w:r>
          </w:p>
        </w:tc>
      </w:tr>
      <w:tr w:rsidR="007D4953" w:rsidRPr="008C3738" w14:paraId="2D4E67FB" w14:textId="77777777" w:rsidTr="00AC5607">
        <w:trPr>
          <w:trHeight w:val="300"/>
        </w:trPr>
        <w:tc>
          <w:tcPr>
            <w:tcW w:w="7792" w:type="dxa"/>
            <w:shd w:val="clear" w:color="auto" w:fill="auto"/>
            <w:noWrap/>
            <w:vAlign w:val="center"/>
          </w:tcPr>
          <w:p w14:paraId="59E7D11F" w14:textId="7A7BEABF" w:rsidR="007D4953" w:rsidRPr="008C3738" w:rsidRDefault="007D4953" w:rsidP="007D4953">
            <w:pPr>
              <w:pStyle w:val="TableBodyTextMIRB"/>
              <w:rPr>
                <w:lang w:val="en-US"/>
              </w:rPr>
            </w:pPr>
            <w:r w:rsidRPr="00C21F8F">
              <w:rPr>
                <w:rFonts w:cs="Arial"/>
                <w:color w:val="000000"/>
                <w:szCs w:val="24"/>
              </w:rPr>
              <w:t>PETERBOROUGH, CITY OF</w:t>
            </w:r>
          </w:p>
        </w:tc>
      </w:tr>
      <w:tr w:rsidR="007D4953" w:rsidRPr="008C3738" w14:paraId="455AF06B" w14:textId="77777777" w:rsidTr="007D4953">
        <w:trPr>
          <w:trHeight w:val="300"/>
        </w:trPr>
        <w:tc>
          <w:tcPr>
            <w:tcW w:w="7792" w:type="dxa"/>
            <w:shd w:val="clear" w:color="auto" w:fill="auto"/>
            <w:noWrap/>
            <w:vAlign w:val="center"/>
          </w:tcPr>
          <w:p w14:paraId="1B7A7EB0" w14:textId="7EE9AACD" w:rsidR="007D4953" w:rsidRPr="008C3738" w:rsidRDefault="007D4953" w:rsidP="007D4953">
            <w:pPr>
              <w:pStyle w:val="TableBodyTextMIRB"/>
            </w:pPr>
            <w:r w:rsidRPr="00C21F8F">
              <w:rPr>
                <w:rFonts w:cs="Arial"/>
                <w:color w:val="000000"/>
                <w:szCs w:val="24"/>
              </w:rPr>
              <w:t>PETERBOROUGH, COUNTY OF</w:t>
            </w:r>
          </w:p>
        </w:tc>
      </w:tr>
      <w:tr w:rsidR="007D4953" w:rsidRPr="00902B61" w14:paraId="63337F88" w14:textId="77777777" w:rsidTr="00AC5607">
        <w:trPr>
          <w:trHeight w:val="300"/>
        </w:trPr>
        <w:tc>
          <w:tcPr>
            <w:tcW w:w="7792" w:type="dxa"/>
            <w:shd w:val="clear" w:color="auto" w:fill="auto"/>
            <w:noWrap/>
            <w:vAlign w:val="center"/>
          </w:tcPr>
          <w:p w14:paraId="4CC6017A" w14:textId="654A7FC5" w:rsidR="007D4953" w:rsidRPr="00902B61" w:rsidRDefault="007D4953" w:rsidP="007D4953">
            <w:pPr>
              <w:pStyle w:val="TableBodyTextMIRB"/>
              <w:rPr>
                <w:b/>
                <w:bCs/>
                <w:lang w:val="en-US"/>
              </w:rPr>
            </w:pPr>
            <w:r w:rsidRPr="00C21F8F">
              <w:rPr>
                <w:rFonts w:cs="Arial"/>
                <w:color w:val="000000"/>
                <w:szCs w:val="24"/>
              </w:rPr>
              <w:t>PRINCE EDWARD, COUNTY OF</w:t>
            </w:r>
          </w:p>
        </w:tc>
      </w:tr>
      <w:tr w:rsidR="007D4953" w:rsidRPr="008C3738" w14:paraId="121BBA86" w14:textId="77777777" w:rsidTr="00AC5607">
        <w:trPr>
          <w:trHeight w:val="300"/>
        </w:trPr>
        <w:tc>
          <w:tcPr>
            <w:tcW w:w="7792" w:type="dxa"/>
            <w:shd w:val="clear" w:color="auto" w:fill="auto"/>
            <w:noWrap/>
            <w:vAlign w:val="center"/>
          </w:tcPr>
          <w:p w14:paraId="49B078EB" w14:textId="761487CC" w:rsidR="007D4953" w:rsidRPr="008C3738" w:rsidRDefault="007D4953" w:rsidP="007D4953">
            <w:pPr>
              <w:pStyle w:val="TableBodyTextMIRB"/>
              <w:rPr>
                <w:lang w:val="en-US"/>
              </w:rPr>
            </w:pPr>
            <w:r w:rsidRPr="00C21F8F">
              <w:rPr>
                <w:rFonts w:cs="Arial"/>
                <w:color w:val="000000"/>
                <w:szCs w:val="24"/>
              </w:rPr>
              <w:t>QUINTE CONSERVATION AUTHORITY</w:t>
            </w:r>
          </w:p>
        </w:tc>
      </w:tr>
      <w:tr w:rsidR="007D4953" w:rsidRPr="008C3738" w14:paraId="484CD304" w14:textId="77777777" w:rsidTr="007D4953">
        <w:trPr>
          <w:trHeight w:val="300"/>
        </w:trPr>
        <w:tc>
          <w:tcPr>
            <w:tcW w:w="7792" w:type="dxa"/>
            <w:shd w:val="clear" w:color="auto" w:fill="auto"/>
            <w:noWrap/>
            <w:vAlign w:val="center"/>
          </w:tcPr>
          <w:p w14:paraId="4CCF506A" w14:textId="0CAA9825" w:rsidR="007D4953" w:rsidRPr="008C3738" w:rsidRDefault="007D4953" w:rsidP="007D4953">
            <w:pPr>
              <w:pStyle w:val="TableBodyTextMIRB"/>
            </w:pPr>
            <w:r w:rsidRPr="00C21F8F">
              <w:rPr>
                <w:rFonts w:cs="Arial"/>
                <w:color w:val="000000"/>
                <w:szCs w:val="24"/>
              </w:rPr>
              <w:t>QUINTE WEST, CITY OF</w:t>
            </w:r>
          </w:p>
        </w:tc>
      </w:tr>
      <w:tr w:rsidR="007D4953" w:rsidRPr="008C3738" w14:paraId="19702ED6" w14:textId="77777777" w:rsidTr="00AC5607">
        <w:trPr>
          <w:trHeight w:val="300"/>
        </w:trPr>
        <w:tc>
          <w:tcPr>
            <w:tcW w:w="7792" w:type="dxa"/>
            <w:shd w:val="clear" w:color="auto" w:fill="auto"/>
            <w:noWrap/>
            <w:vAlign w:val="center"/>
          </w:tcPr>
          <w:p w14:paraId="373222DC" w14:textId="079B80D0" w:rsidR="007D4953" w:rsidRPr="008C3738" w:rsidRDefault="007D4953" w:rsidP="007D4953">
            <w:pPr>
              <w:pStyle w:val="TableBodyTextMIRB"/>
              <w:rPr>
                <w:lang w:val="en-US"/>
              </w:rPr>
            </w:pPr>
            <w:r w:rsidRPr="00C21F8F">
              <w:rPr>
                <w:rFonts w:cs="Arial"/>
                <w:color w:val="000000"/>
                <w:szCs w:val="24"/>
              </w:rPr>
              <w:t>RENFREW, COUNTY OF</w:t>
            </w:r>
          </w:p>
        </w:tc>
      </w:tr>
      <w:tr w:rsidR="007D4953" w:rsidRPr="008C3738" w14:paraId="149A635E" w14:textId="77777777" w:rsidTr="00AC5607">
        <w:trPr>
          <w:trHeight w:val="300"/>
        </w:trPr>
        <w:tc>
          <w:tcPr>
            <w:tcW w:w="7792" w:type="dxa"/>
            <w:shd w:val="clear" w:color="auto" w:fill="auto"/>
            <w:noWrap/>
            <w:vAlign w:val="center"/>
          </w:tcPr>
          <w:p w14:paraId="5C005A70" w14:textId="73A955F8" w:rsidR="007D4953" w:rsidRPr="00AC5607" w:rsidRDefault="007D4953" w:rsidP="007D4953">
            <w:pPr>
              <w:pStyle w:val="TableBodyTextMIRB"/>
              <w:rPr>
                <w:lang w:val="en-US"/>
              </w:rPr>
            </w:pPr>
            <w:r w:rsidRPr="00C21F8F">
              <w:rPr>
                <w:rFonts w:cs="Arial"/>
                <w:color w:val="000000"/>
                <w:szCs w:val="24"/>
              </w:rPr>
              <w:t>RIDEAU TRAIL ASSOCIATION</w:t>
            </w:r>
          </w:p>
        </w:tc>
      </w:tr>
      <w:tr w:rsidR="007D4953" w:rsidRPr="008C3738" w14:paraId="6AC9D232" w14:textId="77777777" w:rsidTr="007D4953">
        <w:trPr>
          <w:trHeight w:val="300"/>
        </w:trPr>
        <w:tc>
          <w:tcPr>
            <w:tcW w:w="7792" w:type="dxa"/>
            <w:shd w:val="clear" w:color="auto" w:fill="auto"/>
            <w:noWrap/>
            <w:vAlign w:val="center"/>
          </w:tcPr>
          <w:p w14:paraId="7E35A362" w14:textId="425403F4" w:rsidR="007D4953" w:rsidRPr="008C3738" w:rsidRDefault="007D4953" w:rsidP="007D4953">
            <w:pPr>
              <w:pStyle w:val="TableBodyTextMIRB"/>
            </w:pPr>
            <w:r w:rsidRPr="00C21F8F">
              <w:rPr>
                <w:rFonts w:cs="Arial"/>
                <w:color w:val="000000"/>
                <w:szCs w:val="24"/>
              </w:rPr>
              <w:t>RIDEAU VALLEY CONSERVATION AUTHORITY</w:t>
            </w:r>
          </w:p>
        </w:tc>
      </w:tr>
      <w:tr w:rsidR="007D4953" w:rsidRPr="008C3738" w14:paraId="01CF1AC3" w14:textId="77777777" w:rsidTr="007D4953">
        <w:trPr>
          <w:trHeight w:val="300"/>
        </w:trPr>
        <w:tc>
          <w:tcPr>
            <w:tcW w:w="7792" w:type="dxa"/>
            <w:shd w:val="clear" w:color="auto" w:fill="auto"/>
            <w:noWrap/>
            <w:vAlign w:val="center"/>
          </w:tcPr>
          <w:p w14:paraId="5B91C212" w14:textId="2C288108" w:rsidR="007D4953" w:rsidRPr="008C3738" w:rsidRDefault="007D4953" w:rsidP="007D4953">
            <w:pPr>
              <w:pStyle w:val="TableBodyTextMIRB"/>
            </w:pPr>
            <w:r w:rsidRPr="00C21F8F">
              <w:rPr>
                <w:rFonts w:cs="Arial"/>
                <w:color w:val="000000"/>
                <w:szCs w:val="24"/>
              </w:rPr>
              <w:t>ROUGE PARK</w:t>
            </w:r>
          </w:p>
        </w:tc>
      </w:tr>
      <w:tr w:rsidR="007D4953" w:rsidRPr="001D724D" w14:paraId="6B45AE4B" w14:textId="77777777" w:rsidTr="00AC5607">
        <w:trPr>
          <w:trHeight w:val="300"/>
        </w:trPr>
        <w:tc>
          <w:tcPr>
            <w:tcW w:w="7792" w:type="dxa"/>
            <w:shd w:val="clear" w:color="auto" w:fill="auto"/>
            <w:noWrap/>
            <w:vAlign w:val="center"/>
          </w:tcPr>
          <w:p w14:paraId="014265BD" w14:textId="28EADE22" w:rsidR="007D4953" w:rsidRPr="001D724D" w:rsidRDefault="007D4953" w:rsidP="007D4953">
            <w:pPr>
              <w:pStyle w:val="TableBodyTextMIRB"/>
              <w:rPr>
                <w:lang w:val="en-US"/>
              </w:rPr>
            </w:pPr>
            <w:r w:rsidRPr="00C21F8F">
              <w:rPr>
                <w:rFonts w:cs="Arial"/>
                <w:color w:val="000000"/>
                <w:szCs w:val="24"/>
              </w:rPr>
              <w:t>ROYAL BOTANICAL GARDENS</w:t>
            </w:r>
          </w:p>
        </w:tc>
      </w:tr>
      <w:tr w:rsidR="007D4953" w:rsidRPr="008C3738" w14:paraId="08E09E16" w14:textId="77777777" w:rsidTr="00AC5607">
        <w:trPr>
          <w:trHeight w:val="300"/>
        </w:trPr>
        <w:tc>
          <w:tcPr>
            <w:tcW w:w="7792" w:type="dxa"/>
            <w:shd w:val="clear" w:color="auto" w:fill="auto"/>
            <w:noWrap/>
            <w:vAlign w:val="center"/>
          </w:tcPr>
          <w:p w14:paraId="6B3C71A4" w14:textId="55588A1A" w:rsidR="007D4953" w:rsidRPr="008C3738" w:rsidRDefault="007D4953" w:rsidP="007D4953">
            <w:pPr>
              <w:pStyle w:val="TableBodyTextMIRB"/>
              <w:rPr>
                <w:lang w:val="en-US"/>
              </w:rPr>
            </w:pPr>
            <w:r w:rsidRPr="00C21F8F">
              <w:rPr>
                <w:rFonts w:cs="Arial"/>
                <w:color w:val="000000"/>
                <w:szCs w:val="24"/>
              </w:rPr>
              <w:t>SAUGEEN SHORES, MUNICIPALITY OF</w:t>
            </w:r>
          </w:p>
        </w:tc>
      </w:tr>
      <w:tr w:rsidR="007D4953" w:rsidRPr="008C3738" w14:paraId="7AC651FF" w14:textId="77777777" w:rsidTr="00AC5607">
        <w:trPr>
          <w:trHeight w:val="300"/>
        </w:trPr>
        <w:tc>
          <w:tcPr>
            <w:tcW w:w="7792" w:type="dxa"/>
            <w:shd w:val="clear" w:color="auto" w:fill="auto"/>
            <w:noWrap/>
            <w:vAlign w:val="center"/>
          </w:tcPr>
          <w:p w14:paraId="41FBFA83" w14:textId="40B6F9C9" w:rsidR="007D4953" w:rsidRPr="008C3738" w:rsidRDefault="007D4953" w:rsidP="007D4953">
            <w:pPr>
              <w:pStyle w:val="TableBodyTextMIRB"/>
              <w:rPr>
                <w:lang w:val="en-US"/>
              </w:rPr>
            </w:pPr>
            <w:r w:rsidRPr="00C21F8F">
              <w:rPr>
                <w:rFonts w:cs="Arial"/>
                <w:color w:val="000000"/>
                <w:szCs w:val="24"/>
              </w:rPr>
              <w:t>SAULT STE. MAIRE, CITY OF</w:t>
            </w:r>
          </w:p>
        </w:tc>
      </w:tr>
      <w:tr w:rsidR="007D4953" w:rsidRPr="008C3738" w14:paraId="556FC9B9" w14:textId="77777777" w:rsidTr="00AC5607">
        <w:trPr>
          <w:trHeight w:val="300"/>
        </w:trPr>
        <w:tc>
          <w:tcPr>
            <w:tcW w:w="7792" w:type="dxa"/>
            <w:shd w:val="clear" w:color="auto" w:fill="auto"/>
            <w:noWrap/>
            <w:vAlign w:val="center"/>
          </w:tcPr>
          <w:p w14:paraId="25F22485" w14:textId="469974E7" w:rsidR="007D4953" w:rsidRDefault="007D4953" w:rsidP="007D4953">
            <w:pPr>
              <w:pStyle w:val="TableBodyTextMIRB"/>
              <w:rPr>
                <w:lang w:val="en-US"/>
              </w:rPr>
            </w:pPr>
            <w:r w:rsidRPr="00C21F8F">
              <w:rPr>
                <w:rFonts w:cs="Arial"/>
                <w:color w:val="000000"/>
                <w:szCs w:val="24"/>
              </w:rPr>
              <w:t>SIMCOE, COUNTY OF</w:t>
            </w:r>
          </w:p>
        </w:tc>
      </w:tr>
      <w:tr w:rsidR="007D4953" w:rsidRPr="008C3738" w14:paraId="003A6DB7" w14:textId="77777777" w:rsidTr="007D4953">
        <w:trPr>
          <w:trHeight w:val="300"/>
        </w:trPr>
        <w:tc>
          <w:tcPr>
            <w:tcW w:w="7792" w:type="dxa"/>
            <w:shd w:val="clear" w:color="auto" w:fill="auto"/>
            <w:noWrap/>
            <w:vAlign w:val="center"/>
          </w:tcPr>
          <w:p w14:paraId="2C1D6F0F" w14:textId="08269671" w:rsidR="007D4953" w:rsidRPr="008C3738" w:rsidRDefault="007D4953" w:rsidP="007D4953">
            <w:pPr>
              <w:pStyle w:val="TableBodyTextMIRB"/>
            </w:pPr>
            <w:r w:rsidRPr="00C21F8F">
              <w:rPr>
                <w:rFonts w:cs="Arial"/>
                <w:color w:val="000000"/>
                <w:szCs w:val="24"/>
              </w:rPr>
              <w:t>SOUTH GLENGARY, TOWNSHIP</w:t>
            </w:r>
          </w:p>
        </w:tc>
      </w:tr>
      <w:tr w:rsidR="007D4953" w:rsidRPr="00902B61" w14:paraId="121610E7" w14:textId="77777777" w:rsidTr="00AC5607">
        <w:trPr>
          <w:trHeight w:val="300"/>
        </w:trPr>
        <w:tc>
          <w:tcPr>
            <w:tcW w:w="7792" w:type="dxa"/>
            <w:shd w:val="clear" w:color="auto" w:fill="auto"/>
            <w:noWrap/>
            <w:vAlign w:val="center"/>
          </w:tcPr>
          <w:p w14:paraId="5C8FC219" w14:textId="4B661C55" w:rsidR="007D4953" w:rsidRPr="007D4953" w:rsidRDefault="007D4953" w:rsidP="007D4953">
            <w:pPr>
              <w:pStyle w:val="TableColumnNameMIRB"/>
              <w:rPr>
                <w:b w:val="0"/>
                <w:bCs/>
                <w:lang w:val="en-US"/>
              </w:rPr>
            </w:pPr>
            <w:r w:rsidRPr="007D4953">
              <w:rPr>
                <w:rFonts w:cs="Arial"/>
                <w:b w:val="0"/>
                <w:bCs/>
                <w:color w:val="000000"/>
                <w:szCs w:val="24"/>
              </w:rPr>
              <w:t>SOUTH TEMISKAMING ACTIVE TRAVEL ORGANIZATION</w:t>
            </w:r>
          </w:p>
        </w:tc>
      </w:tr>
      <w:tr w:rsidR="007D4953" w:rsidRPr="00902B61" w14:paraId="537B0C42" w14:textId="77777777" w:rsidTr="00AC5607">
        <w:trPr>
          <w:trHeight w:val="300"/>
        </w:trPr>
        <w:tc>
          <w:tcPr>
            <w:tcW w:w="7792" w:type="dxa"/>
            <w:shd w:val="clear" w:color="auto" w:fill="auto"/>
            <w:noWrap/>
            <w:vAlign w:val="center"/>
          </w:tcPr>
          <w:p w14:paraId="72AC3506" w14:textId="2759B3F5" w:rsidR="007D4953" w:rsidRPr="007D4953" w:rsidRDefault="007D4953" w:rsidP="007D4953">
            <w:pPr>
              <w:pStyle w:val="TableColumnNameMIRB"/>
              <w:rPr>
                <w:b w:val="0"/>
                <w:bCs/>
                <w:lang w:val="en-US"/>
              </w:rPr>
            </w:pPr>
            <w:r w:rsidRPr="007D4953">
              <w:rPr>
                <w:rFonts w:cs="Arial"/>
                <w:b w:val="0"/>
                <w:bCs/>
                <w:color w:val="000000"/>
                <w:szCs w:val="24"/>
              </w:rPr>
              <w:t>TECUMSEH, TOWN OF</w:t>
            </w:r>
          </w:p>
        </w:tc>
      </w:tr>
      <w:tr w:rsidR="007D4953" w:rsidRPr="008C3738" w14:paraId="6FF0604A" w14:textId="77777777" w:rsidTr="007D4953">
        <w:trPr>
          <w:trHeight w:val="300"/>
        </w:trPr>
        <w:tc>
          <w:tcPr>
            <w:tcW w:w="7792" w:type="dxa"/>
            <w:shd w:val="clear" w:color="auto" w:fill="auto"/>
            <w:noWrap/>
            <w:vAlign w:val="center"/>
          </w:tcPr>
          <w:p w14:paraId="73932B48" w14:textId="375997FE" w:rsidR="007D4953" w:rsidRPr="008C3738" w:rsidRDefault="007D4953" w:rsidP="007D4953">
            <w:pPr>
              <w:pStyle w:val="TableBodyTextMIRB"/>
            </w:pPr>
            <w:r w:rsidRPr="00C21F8F">
              <w:rPr>
                <w:rFonts w:cs="Arial"/>
                <w:color w:val="000000"/>
                <w:szCs w:val="24"/>
              </w:rPr>
              <w:t>TILLSONBURG, TOWN OF</w:t>
            </w:r>
          </w:p>
        </w:tc>
      </w:tr>
      <w:tr w:rsidR="007D4953" w:rsidRPr="008C3738" w14:paraId="7FC1E527" w14:textId="77777777" w:rsidTr="007D4953">
        <w:trPr>
          <w:trHeight w:val="300"/>
        </w:trPr>
        <w:tc>
          <w:tcPr>
            <w:tcW w:w="7792" w:type="dxa"/>
            <w:shd w:val="clear" w:color="auto" w:fill="auto"/>
            <w:noWrap/>
            <w:vAlign w:val="center"/>
          </w:tcPr>
          <w:p w14:paraId="73AAEFE4" w14:textId="0328CAE3" w:rsidR="007D4953" w:rsidRPr="008C3738" w:rsidRDefault="007D4953" w:rsidP="007D4953">
            <w:pPr>
              <w:pStyle w:val="TableBodyTextMIRB"/>
            </w:pPr>
            <w:r w:rsidRPr="00C21F8F">
              <w:rPr>
                <w:rFonts w:cs="Arial"/>
                <w:color w:val="000000"/>
                <w:szCs w:val="24"/>
              </w:rPr>
              <w:t>TIMMINS, CITY OF</w:t>
            </w:r>
          </w:p>
        </w:tc>
      </w:tr>
      <w:tr w:rsidR="007D4953" w:rsidRPr="008C3738" w14:paraId="1AB86C54" w14:textId="77777777" w:rsidTr="00AC5607">
        <w:trPr>
          <w:trHeight w:val="300"/>
        </w:trPr>
        <w:tc>
          <w:tcPr>
            <w:tcW w:w="7792" w:type="dxa"/>
            <w:shd w:val="clear" w:color="auto" w:fill="auto"/>
            <w:noWrap/>
            <w:vAlign w:val="center"/>
          </w:tcPr>
          <w:p w14:paraId="707384BE" w14:textId="4EFC1140" w:rsidR="007D4953" w:rsidRPr="008C3738" w:rsidRDefault="007D4953" w:rsidP="007D4953">
            <w:pPr>
              <w:pStyle w:val="TableBodyTextMIRB"/>
              <w:rPr>
                <w:lang w:val="en-US"/>
              </w:rPr>
            </w:pPr>
            <w:r w:rsidRPr="00C21F8F">
              <w:rPr>
                <w:rFonts w:cs="Arial"/>
                <w:color w:val="000000"/>
                <w:szCs w:val="24"/>
              </w:rPr>
              <w:t>TORONTO AND REGION CONSERVATION AUTHORITY</w:t>
            </w:r>
          </w:p>
        </w:tc>
      </w:tr>
      <w:tr w:rsidR="007D4953" w:rsidRPr="008C3738" w14:paraId="0A5A7567" w14:textId="77777777" w:rsidTr="00AC5607">
        <w:trPr>
          <w:trHeight w:val="300"/>
        </w:trPr>
        <w:tc>
          <w:tcPr>
            <w:tcW w:w="7792" w:type="dxa"/>
            <w:shd w:val="clear" w:color="auto" w:fill="auto"/>
            <w:noWrap/>
            <w:vAlign w:val="center"/>
          </w:tcPr>
          <w:p w14:paraId="4C80F597" w14:textId="372E933A" w:rsidR="007D4953" w:rsidRPr="008C3738" w:rsidRDefault="007D4953" w:rsidP="007D4953">
            <w:pPr>
              <w:pStyle w:val="TableBodyTextMIRB"/>
              <w:rPr>
                <w:lang w:val="en-US"/>
              </w:rPr>
            </w:pPr>
            <w:r w:rsidRPr="00C21F8F">
              <w:rPr>
                <w:rFonts w:cs="Arial"/>
                <w:color w:val="000000"/>
                <w:szCs w:val="24"/>
              </w:rPr>
              <w:t>TORONTO, CITY OF</w:t>
            </w:r>
          </w:p>
        </w:tc>
      </w:tr>
      <w:tr w:rsidR="007D4953" w:rsidRPr="008C3738" w14:paraId="4E214316" w14:textId="77777777" w:rsidTr="00AC5607">
        <w:trPr>
          <w:trHeight w:val="300"/>
        </w:trPr>
        <w:tc>
          <w:tcPr>
            <w:tcW w:w="7792" w:type="dxa"/>
            <w:shd w:val="clear" w:color="auto" w:fill="auto"/>
            <w:noWrap/>
            <w:vAlign w:val="center"/>
          </w:tcPr>
          <w:p w14:paraId="2DF293EA" w14:textId="10D2F3C9" w:rsidR="007D4953" w:rsidRDefault="007D4953" w:rsidP="007D4953">
            <w:pPr>
              <w:pStyle w:val="TableBodyTextMIRB"/>
              <w:rPr>
                <w:lang w:val="en-US"/>
              </w:rPr>
            </w:pPr>
            <w:r w:rsidRPr="00C21F8F">
              <w:rPr>
                <w:rFonts w:cs="Arial"/>
                <w:color w:val="000000"/>
                <w:szCs w:val="24"/>
              </w:rPr>
              <w:t>TRANS CANADA TRAIL</w:t>
            </w:r>
          </w:p>
        </w:tc>
      </w:tr>
      <w:tr w:rsidR="007D4953" w:rsidRPr="008C3738" w14:paraId="58E556D1" w14:textId="77777777" w:rsidTr="007D4953">
        <w:trPr>
          <w:trHeight w:val="300"/>
        </w:trPr>
        <w:tc>
          <w:tcPr>
            <w:tcW w:w="7792" w:type="dxa"/>
            <w:shd w:val="clear" w:color="auto" w:fill="auto"/>
            <w:noWrap/>
            <w:vAlign w:val="center"/>
          </w:tcPr>
          <w:p w14:paraId="4B56B833" w14:textId="07DF2616" w:rsidR="007D4953" w:rsidRPr="008C3738" w:rsidRDefault="007D4953" w:rsidP="007D4953">
            <w:pPr>
              <w:pStyle w:val="TableBodyTextMIRB"/>
            </w:pPr>
            <w:r w:rsidRPr="00C21F8F">
              <w:rPr>
                <w:rFonts w:cs="Arial"/>
                <w:color w:val="000000"/>
                <w:szCs w:val="24"/>
              </w:rPr>
              <w:t>TRENT UNIVERSITY</w:t>
            </w:r>
          </w:p>
        </w:tc>
      </w:tr>
      <w:tr w:rsidR="007D4953" w:rsidRPr="008C3738" w14:paraId="5D19AA17" w14:textId="77777777" w:rsidTr="00AC5607">
        <w:trPr>
          <w:trHeight w:val="300"/>
        </w:trPr>
        <w:tc>
          <w:tcPr>
            <w:tcW w:w="7792" w:type="dxa"/>
            <w:shd w:val="clear" w:color="auto" w:fill="auto"/>
            <w:noWrap/>
            <w:vAlign w:val="center"/>
          </w:tcPr>
          <w:p w14:paraId="544102EA" w14:textId="16C4D916" w:rsidR="007D4953" w:rsidRPr="008C3738" w:rsidRDefault="007D4953" w:rsidP="007D4953">
            <w:pPr>
              <w:pStyle w:val="TableBodyTextMIRB"/>
              <w:rPr>
                <w:lang w:val="en-US"/>
              </w:rPr>
            </w:pPr>
            <w:r w:rsidRPr="00C21F8F">
              <w:rPr>
                <w:rFonts w:cs="Arial"/>
                <w:color w:val="000000"/>
                <w:szCs w:val="24"/>
              </w:rPr>
              <w:t>VAUGHAN, CITY OF</w:t>
            </w:r>
          </w:p>
        </w:tc>
      </w:tr>
      <w:tr w:rsidR="007D4953" w:rsidRPr="008C3738" w14:paraId="4E713E06" w14:textId="77777777" w:rsidTr="007D4953">
        <w:trPr>
          <w:trHeight w:val="300"/>
        </w:trPr>
        <w:tc>
          <w:tcPr>
            <w:tcW w:w="7792" w:type="dxa"/>
            <w:shd w:val="clear" w:color="auto" w:fill="auto"/>
            <w:noWrap/>
            <w:vAlign w:val="center"/>
          </w:tcPr>
          <w:p w14:paraId="7140650B" w14:textId="18C8D239" w:rsidR="007D4953" w:rsidRPr="008C3738" w:rsidRDefault="007D4953" w:rsidP="007D4953">
            <w:pPr>
              <w:pStyle w:val="TableBodyTextMIRB"/>
            </w:pPr>
            <w:r w:rsidRPr="00C21F8F">
              <w:rPr>
                <w:rFonts w:cs="Arial"/>
                <w:color w:val="000000"/>
                <w:szCs w:val="24"/>
              </w:rPr>
              <w:t>VOYAGEUR TRAIL ASSOCIATION</w:t>
            </w:r>
          </w:p>
        </w:tc>
      </w:tr>
      <w:tr w:rsidR="007D4953" w:rsidRPr="008C3738" w14:paraId="17DB4CE8" w14:textId="77777777" w:rsidTr="00AC5607">
        <w:trPr>
          <w:trHeight w:val="300"/>
        </w:trPr>
        <w:tc>
          <w:tcPr>
            <w:tcW w:w="7792" w:type="dxa"/>
            <w:shd w:val="clear" w:color="auto" w:fill="auto"/>
            <w:noWrap/>
            <w:vAlign w:val="center"/>
          </w:tcPr>
          <w:p w14:paraId="355EFB4B" w14:textId="6B359525" w:rsidR="007D4953" w:rsidRPr="008C3738" w:rsidRDefault="007D4953" w:rsidP="007D4953">
            <w:pPr>
              <w:pStyle w:val="TableBodyTextMIRB"/>
              <w:rPr>
                <w:lang w:val="en-US"/>
              </w:rPr>
            </w:pPr>
            <w:r w:rsidRPr="00C21F8F">
              <w:rPr>
                <w:rFonts w:cs="Arial"/>
                <w:color w:val="000000"/>
                <w:szCs w:val="24"/>
              </w:rPr>
              <w:t>WATERFRONT REGENERATION TRUST</w:t>
            </w:r>
          </w:p>
        </w:tc>
      </w:tr>
      <w:tr w:rsidR="007D4953" w:rsidRPr="008C3738" w14:paraId="28DC7162" w14:textId="77777777" w:rsidTr="00AC5607">
        <w:trPr>
          <w:trHeight w:val="300"/>
        </w:trPr>
        <w:tc>
          <w:tcPr>
            <w:tcW w:w="7792" w:type="dxa"/>
            <w:shd w:val="clear" w:color="auto" w:fill="auto"/>
            <w:noWrap/>
            <w:vAlign w:val="center"/>
          </w:tcPr>
          <w:p w14:paraId="36CE7147" w14:textId="01A78E60" w:rsidR="007D4953" w:rsidRDefault="007D4953" w:rsidP="007D4953">
            <w:pPr>
              <w:pStyle w:val="TableBodyTextMIRB"/>
              <w:rPr>
                <w:lang w:val="en-US"/>
              </w:rPr>
            </w:pPr>
            <w:r w:rsidRPr="00C21F8F">
              <w:rPr>
                <w:rFonts w:cs="Arial"/>
                <w:color w:val="000000"/>
                <w:szCs w:val="24"/>
              </w:rPr>
              <w:t>WATERLOO, REGION OF</w:t>
            </w:r>
          </w:p>
        </w:tc>
      </w:tr>
      <w:tr w:rsidR="007D4953" w:rsidRPr="008C3738" w14:paraId="22335A30" w14:textId="77777777" w:rsidTr="00AC5607">
        <w:trPr>
          <w:trHeight w:val="300"/>
        </w:trPr>
        <w:tc>
          <w:tcPr>
            <w:tcW w:w="7792" w:type="dxa"/>
            <w:shd w:val="clear" w:color="auto" w:fill="auto"/>
            <w:noWrap/>
            <w:vAlign w:val="center"/>
          </w:tcPr>
          <w:p w14:paraId="6DB05ED7" w14:textId="140DBBF0" w:rsidR="007D4953" w:rsidRDefault="007D4953" w:rsidP="007D4953">
            <w:pPr>
              <w:pStyle w:val="TableBodyTextMIRB"/>
              <w:rPr>
                <w:lang w:val="en-US"/>
              </w:rPr>
            </w:pPr>
            <w:r w:rsidRPr="00C21F8F">
              <w:rPr>
                <w:rFonts w:cs="Arial"/>
                <w:color w:val="000000"/>
                <w:szCs w:val="24"/>
              </w:rPr>
              <w:t>WELLAND, CITY OF</w:t>
            </w:r>
          </w:p>
        </w:tc>
      </w:tr>
      <w:tr w:rsidR="007D4953" w:rsidRPr="008C3738" w14:paraId="6BD78F86" w14:textId="77777777" w:rsidTr="007D4953">
        <w:trPr>
          <w:trHeight w:val="300"/>
        </w:trPr>
        <w:tc>
          <w:tcPr>
            <w:tcW w:w="7792" w:type="dxa"/>
            <w:shd w:val="clear" w:color="auto" w:fill="auto"/>
            <w:noWrap/>
            <w:vAlign w:val="center"/>
          </w:tcPr>
          <w:p w14:paraId="69653CBA" w14:textId="6DEFAF77" w:rsidR="007D4953" w:rsidRPr="008C3738" w:rsidRDefault="007D4953" w:rsidP="007D4953">
            <w:pPr>
              <w:pStyle w:val="TableBodyTextMIRB"/>
            </w:pPr>
            <w:r w:rsidRPr="00C21F8F">
              <w:rPr>
                <w:rFonts w:cs="Arial"/>
                <w:color w:val="000000"/>
                <w:szCs w:val="24"/>
              </w:rPr>
              <w:t>WELLINGTON, COUNTY OF</w:t>
            </w:r>
          </w:p>
        </w:tc>
      </w:tr>
      <w:tr w:rsidR="007D4953" w:rsidRPr="008C3738" w14:paraId="5D03A8A1" w14:textId="77777777" w:rsidTr="007D4953">
        <w:trPr>
          <w:trHeight w:val="300"/>
        </w:trPr>
        <w:tc>
          <w:tcPr>
            <w:tcW w:w="7792" w:type="dxa"/>
            <w:shd w:val="clear" w:color="auto" w:fill="auto"/>
            <w:noWrap/>
            <w:vAlign w:val="center"/>
          </w:tcPr>
          <w:p w14:paraId="47A9ED5B" w14:textId="1F2B664D" w:rsidR="007D4953" w:rsidRPr="008C3738" w:rsidRDefault="007D4953" w:rsidP="007D4953">
            <w:pPr>
              <w:pStyle w:val="TableBodyTextMIRB"/>
            </w:pPr>
            <w:r w:rsidRPr="00C21F8F">
              <w:rPr>
                <w:rFonts w:cs="Arial"/>
                <w:color w:val="000000"/>
                <w:szCs w:val="24"/>
              </w:rPr>
              <w:t>WHITBY, TOWN OF</w:t>
            </w:r>
          </w:p>
        </w:tc>
      </w:tr>
      <w:tr w:rsidR="007D4953" w:rsidRPr="008C3738" w14:paraId="08AD7521" w14:textId="77777777" w:rsidTr="007D4953">
        <w:trPr>
          <w:trHeight w:val="300"/>
        </w:trPr>
        <w:tc>
          <w:tcPr>
            <w:tcW w:w="7792" w:type="dxa"/>
            <w:shd w:val="clear" w:color="auto" w:fill="auto"/>
            <w:noWrap/>
            <w:vAlign w:val="center"/>
          </w:tcPr>
          <w:p w14:paraId="706909E4" w14:textId="5F004FCB" w:rsidR="007D4953" w:rsidRPr="008C3738" w:rsidRDefault="007D4953" w:rsidP="007D4953">
            <w:pPr>
              <w:pStyle w:val="TableBodyTextMIRB"/>
            </w:pPr>
            <w:r w:rsidRPr="00C21F8F">
              <w:rPr>
                <w:rFonts w:cs="Arial"/>
                <w:color w:val="000000"/>
                <w:szCs w:val="24"/>
              </w:rPr>
              <w:t>WHITCHURCH-STOUFFVILLE, TOWN OF</w:t>
            </w:r>
          </w:p>
        </w:tc>
      </w:tr>
      <w:tr w:rsidR="007D4953" w:rsidRPr="008C3738" w14:paraId="3A666B97" w14:textId="77777777" w:rsidTr="007D4953">
        <w:trPr>
          <w:trHeight w:val="300"/>
        </w:trPr>
        <w:tc>
          <w:tcPr>
            <w:tcW w:w="7792" w:type="dxa"/>
            <w:shd w:val="clear" w:color="auto" w:fill="auto"/>
            <w:noWrap/>
            <w:vAlign w:val="center"/>
          </w:tcPr>
          <w:p w14:paraId="01732BDD" w14:textId="2A0204F3" w:rsidR="007D4953" w:rsidRPr="008C3738" w:rsidRDefault="007D4953" w:rsidP="007D4953">
            <w:pPr>
              <w:pStyle w:val="TableBodyTextMIRB"/>
            </w:pPr>
            <w:r w:rsidRPr="00C21F8F">
              <w:rPr>
                <w:rFonts w:cs="Arial"/>
                <w:color w:val="000000"/>
                <w:szCs w:val="24"/>
              </w:rPr>
              <w:t>WINDSOR, CITY OF</w:t>
            </w:r>
          </w:p>
        </w:tc>
      </w:tr>
      <w:tr w:rsidR="007D4953" w:rsidRPr="008C3738" w14:paraId="09058DFE" w14:textId="77777777" w:rsidTr="007D4953">
        <w:trPr>
          <w:trHeight w:val="300"/>
        </w:trPr>
        <w:tc>
          <w:tcPr>
            <w:tcW w:w="7792" w:type="dxa"/>
            <w:shd w:val="clear" w:color="auto" w:fill="auto"/>
            <w:noWrap/>
            <w:vAlign w:val="center"/>
          </w:tcPr>
          <w:p w14:paraId="063A6371" w14:textId="2A84AED4" w:rsidR="007D4953" w:rsidRPr="008C3738" w:rsidRDefault="007D4953" w:rsidP="007D4953">
            <w:pPr>
              <w:pStyle w:val="TableBodyTextMIRB"/>
            </w:pPr>
            <w:r w:rsidRPr="00C21F8F">
              <w:rPr>
                <w:rFonts w:cs="Arial"/>
                <w:color w:val="000000"/>
                <w:szCs w:val="24"/>
              </w:rPr>
              <w:t>WOODSTOCK, CITY OF</w:t>
            </w:r>
          </w:p>
        </w:tc>
      </w:tr>
      <w:tr w:rsidR="007D4953" w:rsidRPr="008C3738" w14:paraId="65F00FB5" w14:textId="77777777" w:rsidTr="007D4953">
        <w:trPr>
          <w:trHeight w:val="300"/>
        </w:trPr>
        <w:tc>
          <w:tcPr>
            <w:tcW w:w="7792" w:type="dxa"/>
            <w:shd w:val="clear" w:color="auto" w:fill="auto"/>
            <w:noWrap/>
            <w:vAlign w:val="center"/>
          </w:tcPr>
          <w:p w14:paraId="3524F5A2" w14:textId="3F33B89B" w:rsidR="007D4953" w:rsidRPr="008C3738" w:rsidRDefault="007D4953" w:rsidP="007D4953">
            <w:pPr>
              <w:pStyle w:val="TableBodyTextMIRB"/>
            </w:pPr>
            <w:r w:rsidRPr="00C21F8F">
              <w:rPr>
                <w:rFonts w:cs="Arial"/>
                <w:color w:val="000000"/>
                <w:szCs w:val="24"/>
              </w:rPr>
              <w:t>YORK, REGION OF</w:t>
            </w:r>
          </w:p>
        </w:tc>
      </w:tr>
    </w:tbl>
    <w:p w14:paraId="5AFCA8C3" w14:textId="77777777" w:rsidR="005D32BD" w:rsidRPr="005D32BD" w:rsidRDefault="005D32BD" w:rsidP="005D32BD">
      <w:pPr>
        <w:pStyle w:val="BodyAccessibleTextMIRB"/>
      </w:pPr>
    </w:p>
    <w:sectPr w:rsidR="005D32BD" w:rsidRPr="005D32BD" w:rsidSect="001C3CE4">
      <w:footerReference w:type="default" r:id="rId17"/>
      <w:pgSz w:w="12240" w:h="15840" w:code="1"/>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3F428" w14:textId="77777777" w:rsidR="007E0D68" w:rsidRDefault="007E0D68" w:rsidP="00166BDE">
      <w:r>
        <w:separator/>
      </w:r>
    </w:p>
  </w:endnote>
  <w:endnote w:type="continuationSeparator" w:id="0">
    <w:p w14:paraId="5CADCF94" w14:textId="77777777" w:rsidR="007E0D68" w:rsidRDefault="007E0D68" w:rsidP="00166BDE">
      <w:r>
        <w:continuationSeparator/>
      </w:r>
    </w:p>
  </w:endnote>
  <w:endnote w:type="continuationNotice" w:id="1">
    <w:p w14:paraId="323A9215" w14:textId="77777777" w:rsidR="007E0D68" w:rsidRDefault="007E0D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529DD" w14:textId="326CEABA" w:rsidR="007E3E8A" w:rsidRDefault="007E3E8A">
    <w:pPr>
      <w:pStyle w:val="Footer"/>
    </w:pPr>
    <w:r w:rsidRPr="00C85482">
      <w:rPr>
        <w:rFonts w:cs="Arial"/>
        <w:sz w:val="24"/>
        <w:szCs w:val="24"/>
      </w:rPr>
      <w:t>© 20</w:t>
    </w:r>
    <w:r>
      <w:rPr>
        <w:rFonts w:cs="Arial"/>
        <w:sz w:val="24"/>
        <w:szCs w:val="24"/>
      </w:rPr>
      <w:t>2</w:t>
    </w:r>
    <w:r w:rsidR="00684CE7">
      <w:rPr>
        <w:rFonts w:cs="Arial"/>
        <w:sz w:val="24"/>
        <w:szCs w:val="24"/>
      </w:rPr>
      <w:t>5</w:t>
    </w:r>
    <w:r w:rsidRPr="00C85482">
      <w:rPr>
        <w:rFonts w:cs="Arial"/>
        <w:sz w:val="24"/>
        <w:szCs w:val="24"/>
      </w:rPr>
      <w:t xml:space="preserve">, </w:t>
    </w:r>
    <w:r w:rsidR="00063AEA">
      <w:rPr>
        <w:rFonts w:cs="Arial"/>
        <w:sz w:val="24"/>
        <w:szCs w:val="24"/>
      </w:rPr>
      <w:t>King</w:t>
    </w:r>
    <w:r w:rsidRPr="00C85482">
      <w:rPr>
        <w:rFonts w:cs="Arial"/>
        <w:sz w:val="24"/>
        <w:szCs w:val="24"/>
      </w:rPr>
      <w:t>’s Printer for Ontario</w:t>
    </w:r>
    <w:r>
      <w:rPr>
        <w:rFonts w:cs="Arial"/>
        <w:sz w:val="24"/>
        <w:szCs w:val="24"/>
      </w:rPr>
      <w:tab/>
    </w:r>
    <w:r>
      <w:rPr>
        <w:rFonts w:cs="Arial"/>
        <w:sz w:val="24"/>
        <w:szCs w:val="24"/>
      </w:rPr>
      <w:tab/>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6595131"/>
      <w:docPartObj>
        <w:docPartGallery w:val="Page Numbers (Bottom of Page)"/>
        <w:docPartUnique/>
      </w:docPartObj>
    </w:sdtPr>
    <w:sdtEndPr>
      <w:rPr>
        <w:noProof/>
        <w:sz w:val="24"/>
        <w:szCs w:val="24"/>
      </w:rPr>
    </w:sdtEndPr>
    <w:sdtContent>
      <w:p w14:paraId="32CFF0C0" w14:textId="77777777" w:rsidR="007E3E8A" w:rsidRPr="00F307EC" w:rsidRDefault="007E3E8A">
        <w:pPr>
          <w:pStyle w:val="Footer"/>
          <w:jc w:val="right"/>
          <w:rPr>
            <w:sz w:val="24"/>
            <w:szCs w:val="24"/>
          </w:rPr>
        </w:pPr>
        <w:r w:rsidRPr="00F307EC">
          <w:rPr>
            <w:sz w:val="24"/>
            <w:szCs w:val="24"/>
          </w:rPr>
          <w:fldChar w:fldCharType="begin"/>
        </w:r>
        <w:r w:rsidRPr="00F307EC">
          <w:rPr>
            <w:sz w:val="24"/>
            <w:szCs w:val="24"/>
          </w:rPr>
          <w:instrText xml:space="preserve"> PAGE   \* MERGEFORMAT </w:instrText>
        </w:r>
        <w:r w:rsidRPr="00F307EC">
          <w:rPr>
            <w:sz w:val="24"/>
            <w:szCs w:val="24"/>
          </w:rPr>
          <w:fldChar w:fldCharType="separate"/>
        </w:r>
        <w:r w:rsidRPr="00F307EC">
          <w:rPr>
            <w:noProof/>
            <w:sz w:val="24"/>
            <w:szCs w:val="24"/>
          </w:rPr>
          <w:t>2</w:t>
        </w:r>
        <w:r w:rsidRPr="00F307EC">
          <w:rPr>
            <w:noProof/>
            <w:sz w:val="24"/>
            <w:szCs w:val="24"/>
          </w:rPr>
          <w:fldChar w:fldCharType="end"/>
        </w:r>
      </w:p>
    </w:sdtContent>
  </w:sdt>
  <w:p w14:paraId="6E53B2D0" w14:textId="77777777" w:rsidR="007E3E8A" w:rsidRPr="00F56911" w:rsidRDefault="007E3E8A"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DBCE3" w14:textId="77777777" w:rsidR="007E0D68" w:rsidRDefault="007E0D68" w:rsidP="00166BDE">
      <w:r>
        <w:separator/>
      </w:r>
    </w:p>
  </w:footnote>
  <w:footnote w:type="continuationSeparator" w:id="0">
    <w:p w14:paraId="1B17D050" w14:textId="77777777" w:rsidR="007E0D68" w:rsidRDefault="007E0D68" w:rsidP="00166BDE">
      <w:r>
        <w:continuationSeparator/>
      </w:r>
    </w:p>
  </w:footnote>
  <w:footnote w:type="continuationNotice" w:id="1">
    <w:p w14:paraId="2998277E" w14:textId="77777777" w:rsidR="007E0D68" w:rsidRDefault="007E0D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7A36D" w14:textId="77777777" w:rsidR="007E3E8A" w:rsidRDefault="0005655D" w:rsidP="00166BDE">
    <w:pPr>
      <w:pStyle w:val="Header"/>
      <w:jc w:val="right"/>
    </w:pPr>
    <w:r>
      <w:rPr>
        <w:noProof/>
      </w:rPr>
      <w:drawing>
        <wp:inline distT="0" distB="0" distL="0" distR="0" wp14:anchorId="3300B36E" wp14:editId="6FE5C051">
          <wp:extent cx="1847850" cy="739140"/>
          <wp:effectExtent l="0" t="0" r="0" b="0"/>
          <wp:docPr id="1564980798" name="Picture 15649807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98" name="Picture 156498079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47850" cy="73914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85927" w14:textId="77777777" w:rsidR="007E3E8A" w:rsidRPr="00F56911" w:rsidRDefault="007E3E8A"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D10799"/>
    <w:multiLevelType w:val="multilevel"/>
    <w:tmpl w:val="89F2AB30"/>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30E7EDD"/>
    <w:multiLevelType w:val="multilevel"/>
    <w:tmpl w:val="3A3C717A"/>
    <w:lvl w:ilvl="0">
      <w:start w:val="1"/>
      <w:numFmt w:val="decimal"/>
      <w:lvlText w:val="%1."/>
      <w:lvlJc w:val="left"/>
      <w:pPr>
        <w:ind w:left="360" w:hanging="360"/>
      </w:pPr>
      <w:rPr>
        <w:rFonts w:hint="default"/>
        <w:color w:val="0B1A2E"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44824DE"/>
    <w:multiLevelType w:val="multilevel"/>
    <w:tmpl w:val="25F241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D9029F"/>
    <w:multiLevelType w:val="multilevel"/>
    <w:tmpl w:val="4992DB98"/>
    <w:lvl w:ilvl="0">
      <w:start w:val="1"/>
      <w:numFmt w:val="decimal"/>
      <w:pStyle w:val="NumberedListMIRB"/>
      <w:lvlText w:val="%1."/>
      <w:lvlJc w:val="left"/>
      <w:pPr>
        <w:ind w:left="360" w:hanging="360"/>
      </w:pPr>
      <w:rPr>
        <w:color w:val="0B1A2E" w:themeColor="accent3" w:themeShade="80"/>
      </w:rPr>
    </w:lvl>
    <w:lvl w:ilvl="1">
      <w:start w:val="1"/>
      <w:numFmt w:val="decimal"/>
      <w:lvlText w:val="%1.%2."/>
      <w:lvlJc w:val="left"/>
      <w:pPr>
        <w:ind w:left="792" w:hanging="432"/>
      </w:pPr>
      <w:rPr>
        <w:color w:val="0B1A2E" w:themeColor="accent3" w:themeShade="80"/>
      </w:rPr>
    </w:lvl>
    <w:lvl w:ilvl="2">
      <w:start w:val="1"/>
      <w:numFmt w:val="decimal"/>
      <w:lvlText w:val="%1.%2.%3."/>
      <w:lvlJc w:val="left"/>
      <w:pPr>
        <w:ind w:left="1224" w:hanging="504"/>
      </w:pPr>
      <w:rPr>
        <w:color w:val="0B1A2E" w:themeColor="accent3" w:themeShade="80"/>
      </w:rPr>
    </w:lvl>
    <w:lvl w:ilvl="3">
      <w:start w:val="1"/>
      <w:numFmt w:val="decimal"/>
      <w:lvlText w:val="%1.%2.%3.%4."/>
      <w:lvlJc w:val="left"/>
      <w:pPr>
        <w:ind w:left="1728" w:hanging="648"/>
      </w:pPr>
      <w:rPr>
        <w:color w:val="0B1A2E" w:themeColor="accent3" w:themeShade="80"/>
      </w:rPr>
    </w:lvl>
    <w:lvl w:ilvl="4">
      <w:start w:val="1"/>
      <w:numFmt w:val="decimal"/>
      <w:lvlText w:val="%1.%2.%3.%4.%5."/>
      <w:lvlJc w:val="left"/>
      <w:pPr>
        <w:ind w:left="2232" w:hanging="792"/>
      </w:pPr>
      <w:rPr>
        <w:color w:val="0B1A2E" w:themeColor="accent3" w:themeShade="80"/>
      </w:rPr>
    </w:lvl>
    <w:lvl w:ilvl="5">
      <w:start w:val="1"/>
      <w:numFmt w:val="decimal"/>
      <w:lvlText w:val="%1.%2.%3.%4.%5.%6."/>
      <w:lvlJc w:val="left"/>
      <w:pPr>
        <w:ind w:left="2736" w:hanging="936"/>
      </w:pPr>
      <w:rPr>
        <w:color w:val="0B1A2E" w:themeColor="accent3" w:themeShade="80"/>
      </w:rPr>
    </w:lvl>
    <w:lvl w:ilvl="6">
      <w:start w:val="1"/>
      <w:numFmt w:val="decimal"/>
      <w:lvlText w:val="%1.%2.%3.%4.%5.%6.%7."/>
      <w:lvlJc w:val="left"/>
      <w:pPr>
        <w:ind w:left="3240" w:hanging="1080"/>
      </w:pPr>
      <w:rPr>
        <w:color w:val="0B1A2E" w:themeColor="accent3" w:themeShade="80"/>
      </w:rPr>
    </w:lvl>
    <w:lvl w:ilvl="7">
      <w:start w:val="1"/>
      <w:numFmt w:val="decimal"/>
      <w:lvlText w:val="%1.%2.%3.%4.%5.%6.%7.%8."/>
      <w:lvlJc w:val="left"/>
      <w:pPr>
        <w:ind w:left="3744" w:hanging="1224"/>
      </w:pPr>
      <w:rPr>
        <w:color w:val="0B1A2E" w:themeColor="accent3" w:themeShade="80"/>
      </w:rPr>
    </w:lvl>
    <w:lvl w:ilvl="8">
      <w:start w:val="1"/>
      <w:numFmt w:val="decimal"/>
      <w:lvlText w:val="%1.%2.%3.%4.%5.%6.%7.%8.%9."/>
      <w:lvlJc w:val="left"/>
      <w:pPr>
        <w:ind w:left="4320" w:hanging="1440"/>
      </w:pPr>
    </w:lvl>
  </w:abstractNum>
  <w:abstractNum w:abstractNumId="14" w15:restartNumberingAfterBreak="0">
    <w:nsid w:val="384B5ADE"/>
    <w:multiLevelType w:val="multilevel"/>
    <w:tmpl w:val="1D803D7E"/>
    <w:lvl w:ilvl="0">
      <w:start w:val="1"/>
      <w:numFmt w:val="decimal"/>
      <w:lvlText w:val="%1"/>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112845" w:themeColor="accent3" w:themeShade="BF"/>
        <w:sz w:val="32"/>
      </w:rPr>
    </w:lvl>
    <w:lvl w:ilvl="1">
      <w:start w:val="1"/>
      <w:numFmt w:val="decimal"/>
      <w:lvlText w:val="%2"/>
      <w:lvlJc w:val="left"/>
      <w:pPr>
        <w:ind w:left="720" w:hanging="360"/>
      </w:pPr>
      <w:rPr>
        <w:rFonts w:ascii="Arial" w:hAnsi="Arial" w:hint="default"/>
        <w:color w:val="0B1A2E" w:themeColor="accent3" w:themeShade="80"/>
        <w:sz w:val="28"/>
      </w:rPr>
    </w:lvl>
    <w:lvl w:ilvl="2">
      <w:start w:val="1"/>
      <w:numFmt w:val="lowerRoman"/>
      <w:lvlText w:val="%3)"/>
      <w:lvlJc w:val="left"/>
      <w:pPr>
        <w:ind w:left="1080" w:hanging="360"/>
      </w:pPr>
      <w:rPr>
        <w:rFonts w:ascii="Arial" w:hAnsi="Arial" w:hint="default"/>
        <w:color w:val="0B1A2E"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112845"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12487884">
    <w:abstractNumId w:val="16"/>
  </w:num>
  <w:num w:numId="2" w16cid:durableId="584072176">
    <w:abstractNumId w:val="11"/>
  </w:num>
  <w:num w:numId="3" w16cid:durableId="325979674">
    <w:abstractNumId w:val="16"/>
  </w:num>
  <w:num w:numId="4" w16cid:durableId="828862722">
    <w:abstractNumId w:val="11"/>
  </w:num>
  <w:num w:numId="5" w16cid:durableId="2046368294">
    <w:abstractNumId w:val="9"/>
  </w:num>
  <w:num w:numId="6" w16cid:durableId="1519153202">
    <w:abstractNumId w:val="7"/>
  </w:num>
  <w:num w:numId="7" w16cid:durableId="523638120">
    <w:abstractNumId w:val="6"/>
  </w:num>
  <w:num w:numId="8" w16cid:durableId="1837261451">
    <w:abstractNumId w:val="5"/>
  </w:num>
  <w:num w:numId="9" w16cid:durableId="1716852163">
    <w:abstractNumId w:val="4"/>
  </w:num>
  <w:num w:numId="10" w16cid:durableId="1729106871">
    <w:abstractNumId w:val="8"/>
  </w:num>
  <w:num w:numId="11" w16cid:durableId="110325544">
    <w:abstractNumId w:val="3"/>
  </w:num>
  <w:num w:numId="12" w16cid:durableId="1364360988">
    <w:abstractNumId w:val="2"/>
  </w:num>
  <w:num w:numId="13" w16cid:durableId="105009602">
    <w:abstractNumId w:val="1"/>
  </w:num>
  <w:num w:numId="14" w16cid:durableId="1471242124">
    <w:abstractNumId w:val="0"/>
  </w:num>
  <w:num w:numId="15" w16cid:durableId="229080635">
    <w:abstractNumId w:val="11"/>
    <w:lvlOverride w:ilvl="0">
      <w:startOverride w:val="1"/>
    </w:lvlOverride>
  </w:num>
  <w:num w:numId="16" w16cid:durableId="1442605562">
    <w:abstractNumId w:val="16"/>
  </w:num>
  <w:num w:numId="17" w16cid:durableId="1385567244">
    <w:abstractNumId w:val="11"/>
  </w:num>
  <w:num w:numId="18" w16cid:durableId="377126446">
    <w:abstractNumId w:val="15"/>
  </w:num>
  <w:num w:numId="19" w16cid:durableId="715396641">
    <w:abstractNumId w:val="13"/>
  </w:num>
  <w:num w:numId="20" w16cid:durableId="1375890712">
    <w:abstractNumId w:val="10"/>
  </w:num>
  <w:num w:numId="21" w16cid:durableId="4217255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264910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16111147">
    <w:abstractNumId w:val="14"/>
  </w:num>
  <w:num w:numId="24" w16cid:durableId="525101118">
    <w:abstractNumId w:val="10"/>
  </w:num>
  <w:num w:numId="25" w16cid:durableId="16266925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AEA"/>
    <w:rsid w:val="00002568"/>
    <w:rsid w:val="000032B5"/>
    <w:rsid w:val="00005CD2"/>
    <w:rsid w:val="000140AC"/>
    <w:rsid w:val="00015014"/>
    <w:rsid w:val="0001634E"/>
    <w:rsid w:val="00017E2D"/>
    <w:rsid w:val="0002017F"/>
    <w:rsid w:val="00021A0D"/>
    <w:rsid w:val="000223EC"/>
    <w:rsid w:val="00024AA5"/>
    <w:rsid w:val="000258A0"/>
    <w:rsid w:val="00026387"/>
    <w:rsid w:val="000263FF"/>
    <w:rsid w:val="0002784E"/>
    <w:rsid w:val="00031008"/>
    <w:rsid w:val="00032052"/>
    <w:rsid w:val="00032558"/>
    <w:rsid w:val="000363EB"/>
    <w:rsid w:val="0003783D"/>
    <w:rsid w:val="00042C12"/>
    <w:rsid w:val="00047E11"/>
    <w:rsid w:val="00047E5E"/>
    <w:rsid w:val="000501A6"/>
    <w:rsid w:val="00051064"/>
    <w:rsid w:val="00052243"/>
    <w:rsid w:val="0005655D"/>
    <w:rsid w:val="0005719B"/>
    <w:rsid w:val="0006156F"/>
    <w:rsid w:val="00063AEA"/>
    <w:rsid w:val="00071204"/>
    <w:rsid w:val="000718A0"/>
    <w:rsid w:val="0007423E"/>
    <w:rsid w:val="00075B55"/>
    <w:rsid w:val="00077B79"/>
    <w:rsid w:val="00084A03"/>
    <w:rsid w:val="00086BA1"/>
    <w:rsid w:val="00094836"/>
    <w:rsid w:val="0009769E"/>
    <w:rsid w:val="00097CBB"/>
    <w:rsid w:val="000A4B41"/>
    <w:rsid w:val="000A5E37"/>
    <w:rsid w:val="000A6FB6"/>
    <w:rsid w:val="000A76E0"/>
    <w:rsid w:val="000B0090"/>
    <w:rsid w:val="000B2C50"/>
    <w:rsid w:val="000B2D1A"/>
    <w:rsid w:val="000B52A0"/>
    <w:rsid w:val="000B53F9"/>
    <w:rsid w:val="000C197F"/>
    <w:rsid w:val="000C3AFA"/>
    <w:rsid w:val="000C5C17"/>
    <w:rsid w:val="000D0B10"/>
    <w:rsid w:val="000D3789"/>
    <w:rsid w:val="000D577E"/>
    <w:rsid w:val="000D6A89"/>
    <w:rsid w:val="000E0613"/>
    <w:rsid w:val="000E3E6A"/>
    <w:rsid w:val="000E6CBD"/>
    <w:rsid w:val="000F0E9A"/>
    <w:rsid w:val="0010004B"/>
    <w:rsid w:val="00100763"/>
    <w:rsid w:val="00110AFF"/>
    <w:rsid w:val="001143A9"/>
    <w:rsid w:val="001172F4"/>
    <w:rsid w:val="00122C2B"/>
    <w:rsid w:val="00125AF5"/>
    <w:rsid w:val="00126411"/>
    <w:rsid w:val="0013053B"/>
    <w:rsid w:val="00130AD3"/>
    <w:rsid w:val="001326D2"/>
    <w:rsid w:val="00134BA2"/>
    <w:rsid w:val="001353BA"/>
    <w:rsid w:val="00136D83"/>
    <w:rsid w:val="00141DE2"/>
    <w:rsid w:val="00141E94"/>
    <w:rsid w:val="0014355C"/>
    <w:rsid w:val="00144134"/>
    <w:rsid w:val="001467F1"/>
    <w:rsid w:val="00147038"/>
    <w:rsid w:val="0015374D"/>
    <w:rsid w:val="00160BC8"/>
    <w:rsid w:val="001636A8"/>
    <w:rsid w:val="00163FCB"/>
    <w:rsid w:val="0016470E"/>
    <w:rsid w:val="00164BC8"/>
    <w:rsid w:val="00165B56"/>
    <w:rsid w:val="00165F11"/>
    <w:rsid w:val="00166BDE"/>
    <w:rsid w:val="0017051E"/>
    <w:rsid w:val="00174599"/>
    <w:rsid w:val="0017639F"/>
    <w:rsid w:val="001769CA"/>
    <w:rsid w:val="001822EC"/>
    <w:rsid w:val="001847B2"/>
    <w:rsid w:val="0018540F"/>
    <w:rsid w:val="001854E5"/>
    <w:rsid w:val="00185704"/>
    <w:rsid w:val="0018608E"/>
    <w:rsid w:val="00192418"/>
    <w:rsid w:val="001932E1"/>
    <w:rsid w:val="00195037"/>
    <w:rsid w:val="001966D6"/>
    <w:rsid w:val="001974C8"/>
    <w:rsid w:val="001A08C3"/>
    <w:rsid w:val="001A6F20"/>
    <w:rsid w:val="001B6949"/>
    <w:rsid w:val="001C13A3"/>
    <w:rsid w:val="001C1657"/>
    <w:rsid w:val="001C16F5"/>
    <w:rsid w:val="001C3CE4"/>
    <w:rsid w:val="001C47DB"/>
    <w:rsid w:val="001D008B"/>
    <w:rsid w:val="001D2700"/>
    <w:rsid w:val="001E0449"/>
    <w:rsid w:val="001E404A"/>
    <w:rsid w:val="001E4D97"/>
    <w:rsid w:val="001E4F6C"/>
    <w:rsid w:val="001E5353"/>
    <w:rsid w:val="001F0013"/>
    <w:rsid w:val="001F0562"/>
    <w:rsid w:val="001F33E5"/>
    <w:rsid w:val="001F5F62"/>
    <w:rsid w:val="00205581"/>
    <w:rsid w:val="0020702E"/>
    <w:rsid w:val="00207444"/>
    <w:rsid w:val="00207CFA"/>
    <w:rsid w:val="0021181F"/>
    <w:rsid w:val="002137D9"/>
    <w:rsid w:val="002146DD"/>
    <w:rsid w:val="00214AA6"/>
    <w:rsid w:val="002218EF"/>
    <w:rsid w:val="00225A9D"/>
    <w:rsid w:val="002272CB"/>
    <w:rsid w:val="002277DA"/>
    <w:rsid w:val="002319B4"/>
    <w:rsid w:val="00243654"/>
    <w:rsid w:val="00250188"/>
    <w:rsid w:val="00250B3B"/>
    <w:rsid w:val="0025168A"/>
    <w:rsid w:val="00252B3B"/>
    <w:rsid w:val="002533BB"/>
    <w:rsid w:val="00253838"/>
    <w:rsid w:val="00253B5E"/>
    <w:rsid w:val="00254CF7"/>
    <w:rsid w:val="00263E6E"/>
    <w:rsid w:val="00267594"/>
    <w:rsid w:val="00272E98"/>
    <w:rsid w:val="002738BF"/>
    <w:rsid w:val="00277D3E"/>
    <w:rsid w:val="00281B57"/>
    <w:rsid w:val="00282C54"/>
    <w:rsid w:val="002861F1"/>
    <w:rsid w:val="00287A4D"/>
    <w:rsid w:val="00291272"/>
    <w:rsid w:val="002944BB"/>
    <w:rsid w:val="00294DAA"/>
    <w:rsid w:val="00296531"/>
    <w:rsid w:val="002973B4"/>
    <w:rsid w:val="002A03E5"/>
    <w:rsid w:val="002A0C1C"/>
    <w:rsid w:val="002A720B"/>
    <w:rsid w:val="002B01F4"/>
    <w:rsid w:val="002B3497"/>
    <w:rsid w:val="002B67CB"/>
    <w:rsid w:val="002B7003"/>
    <w:rsid w:val="002B7181"/>
    <w:rsid w:val="002B7B3B"/>
    <w:rsid w:val="002C7A93"/>
    <w:rsid w:val="002D1049"/>
    <w:rsid w:val="002D27F8"/>
    <w:rsid w:val="002E3710"/>
    <w:rsid w:val="002E3C6E"/>
    <w:rsid w:val="002E6946"/>
    <w:rsid w:val="002E7936"/>
    <w:rsid w:val="002F2887"/>
    <w:rsid w:val="002F3C1B"/>
    <w:rsid w:val="002F7786"/>
    <w:rsid w:val="003003BB"/>
    <w:rsid w:val="003003EC"/>
    <w:rsid w:val="00300440"/>
    <w:rsid w:val="003017CC"/>
    <w:rsid w:val="003029A0"/>
    <w:rsid w:val="00302DCE"/>
    <w:rsid w:val="00304527"/>
    <w:rsid w:val="0031444A"/>
    <w:rsid w:val="00316331"/>
    <w:rsid w:val="00320C04"/>
    <w:rsid w:val="0032272A"/>
    <w:rsid w:val="00323638"/>
    <w:rsid w:val="00330720"/>
    <w:rsid w:val="00331209"/>
    <w:rsid w:val="00332CDA"/>
    <w:rsid w:val="003331F8"/>
    <w:rsid w:val="0033604A"/>
    <w:rsid w:val="00336F90"/>
    <w:rsid w:val="003415B0"/>
    <w:rsid w:val="00344432"/>
    <w:rsid w:val="00346075"/>
    <w:rsid w:val="003473D2"/>
    <w:rsid w:val="00352E3C"/>
    <w:rsid w:val="00353A61"/>
    <w:rsid w:val="00353D80"/>
    <w:rsid w:val="003570F8"/>
    <w:rsid w:val="003640C4"/>
    <w:rsid w:val="00370836"/>
    <w:rsid w:val="00370B07"/>
    <w:rsid w:val="003904A4"/>
    <w:rsid w:val="00390663"/>
    <w:rsid w:val="003932B1"/>
    <w:rsid w:val="0039341A"/>
    <w:rsid w:val="003957EE"/>
    <w:rsid w:val="00396D91"/>
    <w:rsid w:val="003A44D2"/>
    <w:rsid w:val="003A6E58"/>
    <w:rsid w:val="003A7A87"/>
    <w:rsid w:val="003A7B6A"/>
    <w:rsid w:val="003A7E4C"/>
    <w:rsid w:val="003B1E19"/>
    <w:rsid w:val="003B3063"/>
    <w:rsid w:val="003B6A07"/>
    <w:rsid w:val="003C2836"/>
    <w:rsid w:val="003C4151"/>
    <w:rsid w:val="003C706A"/>
    <w:rsid w:val="003D1D18"/>
    <w:rsid w:val="003D1F04"/>
    <w:rsid w:val="003D6DF7"/>
    <w:rsid w:val="003D7577"/>
    <w:rsid w:val="003D7B85"/>
    <w:rsid w:val="003E0883"/>
    <w:rsid w:val="003E1244"/>
    <w:rsid w:val="003E2703"/>
    <w:rsid w:val="003E3ECE"/>
    <w:rsid w:val="003E4697"/>
    <w:rsid w:val="003E4DD3"/>
    <w:rsid w:val="003E518C"/>
    <w:rsid w:val="003E7543"/>
    <w:rsid w:val="003E7719"/>
    <w:rsid w:val="003F0C60"/>
    <w:rsid w:val="003F17C2"/>
    <w:rsid w:val="003F1AA6"/>
    <w:rsid w:val="00400145"/>
    <w:rsid w:val="00402253"/>
    <w:rsid w:val="0040635D"/>
    <w:rsid w:val="004070D5"/>
    <w:rsid w:val="0041032E"/>
    <w:rsid w:val="00414B7F"/>
    <w:rsid w:val="00415CAA"/>
    <w:rsid w:val="0041792F"/>
    <w:rsid w:val="00421450"/>
    <w:rsid w:val="0042278F"/>
    <w:rsid w:val="00423C54"/>
    <w:rsid w:val="0042544E"/>
    <w:rsid w:val="00430AB5"/>
    <w:rsid w:val="00431C40"/>
    <w:rsid w:val="00433C56"/>
    <w:rsid w:val="004376DA"/>
    <w:rsid w:val="00442A59"/>
    <w:rsid w:val="00444324"/>
    <w:rsid w:val="0044484A"/>
    <w:rsid w:val="00445F9A"/>
    <w:rsid w:val="0045130D"/>
    <w:rsid w:val="00452486"/>
    <w:rsid w:val="00452F98"/>
    <w:rsid w:val="00453948"/>
    <w:rsid w:val="00457F12"/>
    <w:rsid w:val="00466327"/>
    <w:rsid w:val="004673C9"/>
    <w:rsid w:val="004674E0"/>
    <w:rsid w:val="00470D38"/>
    <w:rsid w:val="00472BF5"/>
    <w:rsid w:val="00474057"/>
    <w:rsid w:val="0047495F"/>
    <w:rsid w:val="004750F8"/>
    <w:rsid w:val="00475449"/>
    <w:rsid w:val="0047587B"/>
    <w:rsid w:val="00481836"/>
    <w:rsid w:val="004840A2"/>
    <w:rsid w:val="004846B6"/>
    <w:rsid w:val="00485A3D"/>
    <w:rsid w:val="00486C30"/>
    <w:rsid w:val="00490D95"/>
    <w:rsid w:val="00494313"/>
    <w:rsid w:val="004951ED"/>
    <w:rsid w:val="004962C5"/>
    <w:rsid w:val="004A1EEA"/>
    <w:rsid w:val="004A3582"/>
    <w:rsid w:val="004B0DD5"/>
    <w:rsid w:val="004B2B35"/>
    <w:rsid w:val="004B488C"/>
    <w:rsid w:val="004B4D32"/>
    <w:rsid w:val="004C7180"/>
    <w:rsid w:val="004C7AC7"/>
    <w:rsid w:val="004D2B7B"/>
    <w:rsid w:val="004D49BA"/>
    <w:rsid w:val="004D57F0"/>
    <w:rsid w:val="004D7B2D"/>
    <w:rsid w:val="004E05FD"/>
    <w:rsid w:val="004E158B"/>
    <w:rsid w:val="004E316C"/>
    <w:rsid w:val="004E4BD9"/>
    <w:rsid w:val="004E6FD8"/>
    <w:rsid w:val="004F0C5A"/>
    <w:rsid w:val="004F22D7"/>
    <w:rsid w:val="004F2D1C"/>
    <w:rsid w:val="004F4C57"/>
    <w:rsid w:val="004F4DFC"/>
    <w:rsid w:val="004F5E40"/>
    <w:rsid w:val="00504AD6"/>
    <w:rsid w:val="005057AE"/>
    <w:rsid w:val="00505BC7"/>
    <w:rsid w:val="0050605D"/>
    <w:rsid w:val="00510FC4"/>
    <w:rsid w:val="005117B9"/>
    <w:rsid w:val="00511D53"/>
    <w:rsid w:val="005129D8"/>
    <w:rsid w:val="005163EE"/>
    <w:rsid w:val="00520898"/>
    <w:rsid w:val="00521A6E"/>
    <w:rsid w:val="00521DCD"/>
    <w:rsid w:val="00523971"/>
    <w:rsid w:val="0052623B"/>
    <w:rsid w:val="00533DD3"/>
    <w:rsid w:val="0053614E"/>
    <w:rsid w:val="0053638B"/>
    <w:rsid w:val="00542593"/>
    <w:rsid w:val="00542C40"/>
    <w:rsid w:val="00543D82"/>
    <w:rsid w:val="00544E51"/>
    <w:rsid w:val="0054579E"/>
    <w:rsid w:val="00547D56"/>
    <w:rsid w:val="00551FF9"/>
    <w:rsid w:val="0055361C"/>
    <w:rsid w:val="00555EA2"/>
    <w:rsid w:val="0055756A"/>
    <w:rsid w:val="0056461C"/>
    <w:rsid w:val="00564730"/>
    <w:rsid w:val="00573687"/>
    <w:rsid w:val="00584A8C"/>
    <w:rsid w:val="005861C4"/>
    <w:rsid w:val="00594FDE"/>
    <w:rsid w:val="005A0920"/>
    <w:rsid w:val="005B71E7"/>
    <w:rsid w:val="005C0417"/>
    <w:rsid w:val="005C227A"/>
    <w:rsid w:val="005C3ECD"/>
    <w:rsid w:val="005C40E8"/>
    <w:rsid w:val="005C78FA"/>
    <w:rsid w:val="005D05FA"/>
    <w:rsid w:val="005D0DF6"/>
    <w:rsid w:val="005D14BC"/>
    <w:rsid w:val="005D1F2B"/>
    <w:rsid w:val="005D32BD"/>
    <w:rsid w:val="005D75C7"/>
    <w:rsid w:val="005E325E"/>
    <w:rsid w:val="005E3613"/>
    <w:rsid w:val="005E3711"/>
    <w:rsid w:val="005E425F"/>
    <w:rsid w:val="005F0C76"/>
    <w:rsid w:val="005F0DCF"/>
    <w:rsid w:val="005F333D"/>
    <w:rsid w:val="005F35E5"/>
    <w:rsid w:val="005F5641"/>
    <w:rsid w:val="005F593D"/>
    <w:rsid w:val="006001D0"/>
    <w:rsid w:val="006067F0"/>
    <w:rsid w:val="006073D4"/>
    <w:rsid w:val="00612131"/>
    <w:rsid w:val="006136B2"/>
    <w:rsid w:val="006139C8"/>
    <w:rsid w:val="00614A11"/>
    <w:rsid w:val="00620BAD"/>
    <w:rsid w:val="006244C5"/>
    <w:rsid w:val="0063037D"/>
    <w:rsid w:val="00637BAF"/>
    <w:rsid w:val="00637FCA"/>
    <w:rsid w:val="006415AD"/>
    <w:rsid w:val="00641B4B"/>
    <w:rsid w:val="00645195"/>
    <w:rsid w:val="00653C2A"/>
    <w:rsid w:val="00655137"/>
    <w:rsid w:val="00655C95"/>
    <w:rsid w:val="00656FCE"/>
    <w:rsid w:val="00657D86"/>
    <w:rsid w:val="006638B7"/>
    <w:rsid w:val="00667F1F"/>
    <w:rsid w:val="00670A9B"/>
    <w:rsid w:val="0067155C"/>
    <w:rsid w:val="006729F6"/>
    <w:rsid w:val="006747CE"/>
    <w:rsid w:val="00675DCB"/>
    <w:rsid w:val="006777F5"/>
    <w:rsid w:val="00681348"/>
    <w:rsid w:val="00681C6C"/>
    <w:rsid w:val="00684CE7"/>
    <w:rsid w:val="006858AE"/>
    <w:rsid w:val="00685EE3"/>
    <w:rsid w:val="006903D0"/>
    <w:rsid w:val="00690A61"/>
    <w:rsid w:val="00690E42"/>
    <w:rsid w:val="006924D5"/>
    <w:rsid w:val="00693E01"/>
    <w:rsid w:val="00697302"/>
    <w:rsid w:val="006974BB"/>
    <w:rsid w:val="0069784A"/>
    <w:rsid w:val="006A075C"/>
    <w:rsid w:val="006A0A04"/>
    <w:rsid w:val="006A2DBF"/>
    <w:rsid w:val="006A3312"/>
    <w:rsid w:val="006A52E8"/>
    <w:rsid w:val="006A74B3"/>
    <w:rsid w:val="006B2D8C"/>
    <w:rsid w:val="006B3711"/>
    <w:rsid w:val="006B5040"/>
    <w:rsid w:val="006B5917"/>
    <w:rsid w:val="006B7B12"/>
    <w:rsid w:val="006B7BD4"/>
    <w:rsid w:val="006C0570"/>
    <w:rsid w:val="006C275F"/>
    <w:rsid w:val="006C27B1"/>
    <w:rsid w:val="006C3816"/>
    <w:rsid w:val="006C4420"/>
    <w:rsid w:val="006C6920"/>
    <w:rsid w:val="006D3A52"/>
    <w:rsid w:val="006E0AA4"/>
    <w:rsid w:val="006E148D"/>
    <w:rsid w:val="006E7276"/>
    <w:rsid w:val="006E749E"/>
    <w:rsid w:val="006E7956"/>
    <w:rsid w:val="006F263A"/>
    <w:rsid w:val="006F305B"/>
    <w:rsid w:val="006F7A4A"/>
    <w:rsid w:val="0070128C"/>
    <w:rsid w:val="00702D03"/>
    <w:rsid w:val="00706F28"/>
    <w:rsid w:val="0071149E"/>
    <w:rsid w:val="0071257B"/>
    <w:rsid w:val="007160F5"/>
    <w:rsid w:val="00725916"/>
    <w:rsid w:val="007401C6"/>
    <w:rsid w:val="007409E7"/>
    <w:rsid w:val="00743E92"/>
    <w:rsid w:val="0074484E"/>
    <w:rsid w:val="007452A5"/>
    <w:rsid w:val="007453A4"/>
    <w:rsid w:val="00746045"/>
    <w:rsid w:val="00757684"/>
    <w:rsid w:val="00763CCD"/>
    <w:rsid w:val="00765C28"/>
    <w:rsid w:val="0077153B"/>
    <w:rsid w:val="00774CBD"/>
    <w:rsid w:val="00774FCE"/>
    <w:rsid w:val="00776F22"/>
    <w:rsid w:val="00777CF1"/>
    <w:rsid w:val="00781344"/>
    <w:rsid w:val="0078623B"/>
    <w:rsid w:val="007862B1"/>
    <w:rsid w:val="00794D98"/>
    <w:rsid w:val="00797B0A"/>
    <w:rsid w:val="00797F22"/>
    <w:rsid w:val="007A03BA"/>
    <w:rsid w:val="007A0C32"/>
    <w:rsid w:val="007A23A1"/>
    <w:rsid w:val="007A2EAE"/>
    <w:rsid w:val="007A485E"/>
    <w:rsid w:val="007A56CF"/>
    <w:rsid w:val="007A62C8"/>
    <w:rsid w:val="007B4AEE"/>
    <w:rsid w:val="007C354E"/>
    <w:rsid w:val="007C6147"/>
    <w:rsid w:val="007D3263"/>
    <w:rsid w:val="007D4953"/>
    <w:rsid w:val="007D7F60"/>
    <w:rsid w:val="007E035A"/>
    <w:rsid w:val="007E0D68"/>
    <w:rsid w:val="007E3D96"/>
    <w:rsid w:val="007E3E8A"/>
    <w:rsid w:val="007E6A36"/>
    <w:rsid w:val="007E736B"/>
    <w:rsid w:val="007F2DD0"/>
    <w:rsid w:val="008069B0"/>
    <w:rsid w:val="008077A5"/>
    <w:rsid w:val="008116D7"/>
    <w:rsid w:val="00811851"/>
    <w:rsid w:val="00813417"/>
    <w:rsid w:val="00814529"/>
    <w:rsid w:val="008148A4"/>
    <w:rsid w:val="00815F65"/>
    <w:rsid w:val="00826259"/>
    <w:rsid w:val="00826DC5"/>
    <w:rsid w:val="00833A13"/>
    <w:rsid w:val="008379CD"/>
    <w:rsid w:val="008406BF"/>
    <w:rsid w:val="008436A2"/>
    <w:rsid w:val="00844BCB"/>
    <w:rsid w:val="00846194"/>
    <w:rsid w:val="0084633F"/>
    <w:rsid w:val="00846A2B"/>
    <w:rsid w:val="00850B0D"/>
    <w:rsid w:val="00853564"/>
    <w:rsid w:val="008544B9"/>
    <w:rsid w:val="00855297"/>
    <w:rsid w:val="008556D9"/>
    <w:rsid w:val="008605A5"/>
    <w:rsid w:val="00863102"/>
    <w:rsid w:val="00863D6A"/>
    <w:rsid w:val="008671EE"/>
    <w:rsid w:val="0087222B"/>
    <w:rsid w:val="00875492"/>
    <w:rsid w:val="008759D2"/>
    <w:rsid w:val="00875E28"/>
    <w:rsid w:val="0087608A"/>
    <w:rsid w:val="008763B8"/>
    <w:rsid w:val="008767CF"/>
    <w:rsid w:val="00876B8B"/>
    <w:rsid w:val="008770B5"/>
    <w:rsid w:val="0088215A"/>
    <w:rsid w:val="00882C82"/>
    <w:rsid w:val="0088392F"/>
    <w:rsid w:val="00886730"/>
    <w:rsid w:val="008902AB"/>
    <w:rsid w:val="00892C63"/>
    <w:rsid w:val="00895312"/>
    <w:rsid w:val="00895341"/>
    <w:rsid w:val="008973F6"/>
    <w:rsid w:val="00897D93"/>
    <w:rsid w:val="008A0440"/>
    <w:rsid w:val="008A1B72"/>
    <w:rsid w:val="008A2969"/>
    <w:rsid w:val="008A34BC"/>
    <w:rsid w:val="008A3EFC"/>
    <w:rsid w:val="008B1CD5"/>
    <w:rsid w:val="008B1D2F"/>
    <w:rsid w:val="008B6912"/>
    <w:rsid w:val="008B6BB8"/>
    <w:rsid w:val="008C1D79"/>
    <w:rsid w:val="008C1DE4"/>
    <w:rsid w:val="008C31B2"/>
    <w:rsid w:val="008C440E"/>
    <w:rsid w:val="008C4C61"/>
    <w:rsid w:val="008C4D8A"/>
    <w:rsid w:val="008C6ABD"/>
    <w:rsid w:val="008C6D6C"/>
    <w:rsid w:val="008D047D"/>
    <w:rsid w:val="008D2386"/>
    <w:rsid w:val="008D36A0"/>
    <w:rsid w:val="008E06E2"/>
    <w:rsid w:val="008E2B1F"/>
    <w:rsid w:val="008E2FFF"/>
    <w:rsid w:val="008E5B02"/>
    <w:rsid w:val="008F0DE2"/>
    <w:rsid w:val="008F2433"/>
    <w:rsid w:val="00901B74"/>
    <w:rsid w:val="00903AD6"/>
    <w:rsid w:val="009060E3"/>
    <w:rsid w:val="00910A48"/>
    <w:rsid w:val="00911506"/>
    <w:rsid w:val="00915947"/>
    <w:rsid w:val="00917256"/>
    <w:rsid w:val="00917F10"/>
    <w:rsid w:val="00926B49"/>
    <w:rsid w:val="00926D67"/>
    <w:rsid w:val="00931842"/>
    <w:rsid w:val="00935DAA"/>
    <w:rsid w:val="009379C9"/>
    <w:rsid w:val="00940D69"/>
    <w:rsid w:val="009413E1"/>
    <w:rsid w:val="009453AE"/>
    <w:rsid w:val="0094581F"/>
    <w:rsid w:val="00951D15"/>
    <w:rsid w:val="0095248E"/>
    <w:rsid w:val="0095515C"/>
    <w:rsid w:val="009663F8"/>
    <w:rsid w:val="009775D5"/>
    <w:rsid w:val="00983021"/>
    <w:rsid w:val="0098680E"/>
    <w:rsid w:val="00987285"/>
    <w:rsid w:val="00987C72"/>
    <w:rsid w:val="009919E5"/>
    <w:rsid w:val="00992331"/>
    <w:rsid w:val="00995998"/>
    <w:rsid w:val="009A02A3"/>
    <w:rsid w:val="009A1B79"/>
    <w:rsid w:val="009A3FAB"/>
    <w:rsid w:val="009B13B0"/>
    <w:rsid w:val="009B5D53"/>
    <w:rsid w:val="009B64B4"/>
    <w:rsid w:val="009C035F"/>
    <w:rsid w:val="009C4D1B"/>
    <w:rsid w:val="009C6D00"/>
    <w:rsid w:val="009D0883"/>
    <w:rsid w:val="009D08A9"/>
    <w:rsid w:val="009D33CA"/>
    <w:rsid w:val="009E1F01"/>
    <w:rsid w:val="009E3787"/>
    <w:rsid w:val="009E512F"/>
    <w:rsid w:val="009E6E1A"/>
    <w:rsid w:val="009F1641"/>
    <w:rsid w:val="009F560D"/>
    <w:rsid w:val="00A0165B"/>
    <w:rsid w:val="00A03806"/>
    <w:rsid w:val="00A076CE"/>
    <w:rsid w:val="00A0788D"/>
    <w:rsid w:val="00A13CBA"/>
    <w:rsid w:val="00A16727"/>
    <w:rsid w:val="00A1680C"/>
    <w:rsid w:val="00A16841"/>
    <w:rsid w:val="00A21002"/>
    <w:rsid w:val="00A24D2F"/>
    <w:rsid w:val="00A2594A"/>
    <w:rsid w:val="00A26085"/>
    <w:rsid w:val="00A3135F"/>
    <w:rsid w:val="00A32947"/>
    <w:rsid w:val="00A37ABC"/>
    <w:rsid w:val="00A406EC"/>
    <w:rsid w:val="00A4082B"/>
    <w:rsid w:val="00A42234"/>
    <w:rsid w:val="00A423A3"/>
    <w:rsid w:val="00A451ED"/>
    <w:rsid w:val="00A45CC8"/>
    <w:rsid w:val="00A46A15"/>
    <w:rsid w:val="00A51E4C"/>
    <w:rsid w:val="00A52531"/>
    <w:rsid w:val="00A545B6"/>
    <w:rsid w:val="00A54925"/>
    <w:rsid w:val="00A63202"/>
    <w:rsid w:val="00A63EB2"/>
    <w:rsid w:val="00A65645"/>
    <w:rsid w:val="00A73EE1"/>
    <w:rsid w:val="00A75B15"/>
    <w:rsid w:val="00A76477"/>
    <w:rsid w:val="00A76D7E"/>
    <w:rsid w:val="00A77428"/>
    <w:rsid w:val="00A84996"/>
    <w:rsid w:val="00A85B3B"/>
    <w:rsid w:val="00A91830"/>
    <w:rsid w:val="00A96500"/>
    <w:rsid w:val="00A96E59"/>
    <w:rsid w:val="00AA24E4"/>
    <w:rsid w:val="00AA67CF"/>
    <w:rsid w:val="00AB2DB1"/>
    <w:rsid w:val="00AB355B"/>
    <w:rsid w:val="00AB3A8B"/>
    <w:rsid w:val="00AC100C"/>
    <w:rsid w:val="00AC3D2F"/>
    <w:rsid w:val="00AC5607"/>
    <w:rsid w:val="00AC666D"/>
    <w:rsid w:val="00AD030B"/>
    <w:rsid w:val="00AD1E0B"/>
    <w:rsid w:val="00AE087F"/>
    <w:rsid w:val="00AE1CFA"/>
    <w:rsid w:val="00AE397E"/>
    <w:rsid w:val="00AE4374"/>
    <w:rsid w:val="00AE4618"/>
    <w:rsid w:val="00AE6903"/>
    <w:rsid w:val="00AE795A"/>
    <w:rsid w:val="00AF1DF9"/>
    <w:rsid w:val="00AF351C"/>
    <w:rsid w:val="00AF6603"/>
    <w:rsid w:val="00AF7497"/>
    <w:rsid w:val="00B006C6"/>
    <w:rsid w:val="00B02789"/>
    <w:rsid w:val="00B0388B"/>
    <w:rsid w:val="00B03BA6"/>
    <w:rsid w:val="00B04CA8"/>
    <w:rsid w:val="00B115CF"/>
    <w:rsid w:val="00B15CB6"/>
    <w:rsid w:val="00B21613"/>
    <w:rsid w:val="00B34615"/>
    <w:rsid w:val="00B34BFD"/>
    <w:rsid w:val="00B37B47"/>
    <w:rsid w:val="00B40281"/>
    <w:rsid w:val="00B42EAF"/>
    <w:rsid w:val="00B45AED"/>
    <w:rsid w:val="00B4666B"/>
    <w:rsid w:val="00B46ACA"/>
    <w:rsid w:val="00B51109"/>
    <w:rsid w:val="00B570E1"/>
    <w:rsid w:val="00B57C4F"/>
    <w:rsid w:val="00B625AE"/>
    <w:rsid w:val="00B6610B"/>
    <w:rsid w:val="00B744CF"/>
    <w:rsid w:val="00B75F7A"/>
    <w:rsid w:val="00B762B7"/>
    <w:rsid w:val="00B83AA1"/>
    <w:rsid w:val="00B87E71"/>
    <w:rsid w:val="00B92730"/>
    <w:rsid w:val="00B938FC"/>
    <w:rsid w:val="00B9556B"/>
    <w:rsid w:val="00B964A8"/>
    <w:rsid w:val="00B96CCC"/>
    <w:rsid w:val="00BA18FA"/>
    <w:rsid w:val="00BA1E2B"/>
    <w:rsid w:val="00BA26FE"/>
    <w:rsid w:val="00BA4201"/>
    <w:rsid w:val="00BA5639"/>
    <w:rsid w:val="00BA5D06"/>
    <w:rsid w:val="00BA5D1B"/>
    <w:rsid w:val="00BA66F1"/>
    <w:rsid w:val="00BA6A04"/>
    <w:rsid w:val="00BA779A"/>
    <w:rsid w:val="00BB2068"/>
    <w:rsid w:val="00BB532B"/>
    <w:rsid w:val="00BB6CB2"/>
    <w:rsid w:val="00BC0969"/>
    <w:rsid w:val="00BC2E42"/>
    <w:rsid w:val="00BC461F"/>
    <w:rsid w:val="00BD1DCF"/>
    <w:rsid w:val="00BD4AD8"/>
    <w:rsid w:val="00BD50B1"/>
    <w:rsid w:val="00BD5B11"/>
    <w:rsid w:val="00BD60D2"/>
    <w:rsid w:val="00BE23B5"/>
    <w:rsid w:val="00BE3808"/>
    <w:rsid w:val="00BE41E3"/>
    <w:rsid w:val="00BF24FB"/>
    <w:rsid w:val="00BF42C0"/>
    <w:rsid w:val="00BF5DCE"/>
    <w:rsid w:val="00BF711A"/>
    <w:rsid w:val="00C0619F"/>
    <w:rsid w:val="00C1398D"/>
    <w:rsid w:val="00C269B7"/>
    <w:rsid w:val="00C27553"/>
    <w:rsid w:val="00C313C4"/>
    <w:rsid w:val="00C331CF"/>
    <w:rsid w:val="00C3565E"/>
    <w:rsid w:val="00C35E04"/>
    <w:rsid w:val="00C36676"/>
    <w:rsid w:val="00C54821"/>
    <w:rsid w:val="00C57242"/>
    <w:rsid w:val="00C60190"/>
    <w:rsid w:val="00C61FB1"/>
    <w:rsid w:val="00C64F88"/>
    <w:rsid w:val="00C70EA2"/>
    <w:rsid w:val="00C7124C"/>
    <w:rsid w:val="00C71A6F"/>
    <w:rsid w:val="00C74020"/>
    <w:rsid w:val="00C76172"/>
    <w:rsid w:val="00C8303F"/>
    <w:rsid w:val="00C844D4"/>
    <w:rsid w:val="00C84CF0"/>
    <w:rsid w:val="00C86366"/>
    <w:rsid w:val="00C87FCD"/>
    <w:rsid w:val="00C90C50"/>
    <w:rsid w:val="00C91FFC"/>
    <w:rsid w:val="00C92AF8"/>
    <w:rsid w:val="00C93727"/>
    <w:rsid w:val="00C97268"/>
    <w:rsid w:val="00CA4AF9"/>
    <w:rsid w:val="00CA50B2"/>
    <w:rsid w:val="00CA59E3"/>
    <w:rsid w:val="00CA74F7"/>
    <w:rsid w:val="00CB04CD"/>
    <w:rsid w:val="00CB2AE1"/>
    <w:rsid w:val="00CB4387"/>
    <w:rsid w:val="00CB5081"/>
    <w:rsid w:val="00CB5499"/>
    <w:rsid w:val="00CB6B72"/>
    <w:rsid w:val="00CC22F0"/>
    <w:rsid w:val="00CC3D42"/>
    <w:rsid w:val="00CC4FCF"/>
    <w:rsid w:val="00CC5C83"/>
    <w:rsid w:val="00CD4CFF"/>
    <w:rsid w:val="00CD5C30"/>
    <w:rsid w:val="00CD67BE"/>
    <w:rsid w:val="00CD6A34"/>
    <w:rsid w:val="00CE2915"/>
    <w:rsid w:val="00CE40FC"/>
    <w:rsid w:val="00CE4B08"/>
    <w:rsid w:val="00CE5020"/>
    <w:rsid w:val="00CE64D4"/>
    <w:rsid w:val="00CE6914"/>
    <w:rsid w:val="00CF0920"/>
    <w:rsid w:val="00D02C54"/>
    <w:rsid w:val="00D040B5"/>
    <w:rsid w:val="00D05909"/>
    <w:rsid w:val="00D0697E"/>
    <w:rsid w:val="00D119F9"/>
    <w:rsid w:val="00D12474"/>
    <w:rsid w:val="00D141F1"/>
    <w:rsid w:val="00D14EE8"/>
    <w:rsid w:val="00D177F2"/>
    <w:rsid w:val="00D179FB"/>
    <w:rsid w:val="00D20AC7"/>
    <w:rsid w:val="00D2322E"/>
    <w:rsid w:val="00D2385D"/>
    <w:rsid w:val="00D23A42"/>
    <w:rsid w:val="00D25738"/>
    <w:rsid w:val="00D27B49"/>
    <w:rsid w:val="00D337DA"/>
    <w:rsid w:val="00D37981"/>
    <w:rsid w:val="00D40578"/>
    <w:rsid w:val="00D4133E"/>
    <w:rsid w:val="00D446AB"/>
    <w:rsid w:val="00D453DE"/>
    <w:rsid w:val="00D57B20"/>
    <w:rsid w:val="00D66D38"/>
    <w:rsid w:val="00D7302B"/>
    <w:rsid w:val="00D73107"/>
    <w:rsid w:val="00D76425"/>
    <w:rsid w:val="00D76DBB"/>
    <w:rsid w:val="00D803B8"/>
    <w:rsid w:val="00D83675"/>
    <w:rsid w:val="00D84F48"/>
    <w:rsid w:val="00D87F4B"/>
    <w:rsid w:val="00D9470F"/>
    <w:rsid w:val="00D97E67"/>
    <w:rsid w:val="00DB452D"/>
    <w:rsid w:val="00DC1233"/>
    <w:rsid w:val="00DC196D"/>
    <w:rsid w:val="00DD1819"/>
    <w:rsid w:val="00DD1A7F"/>
    <w:rsid w:val="00DD1F24"/>
    <w:rsid w:val="00DD7091"/>
    <w:rsid w:val="00DD7905"/>
    <w:rsid w:val="00DE67EC"/>
    <w:rsid w:val="00DE709A"/>
    <w:rsid w:val="00DF00E8"/>
    <w:rsid w:val="00DF3D64"/>
    <w:rsid w:val="00DF3E8A"/>
    <w:rsid w:val="00DF5BFF"/>
    <w:rsid w:val="00DF60ED"/>
    <w:rsid w:val="00E01574"/>
    <w:rsid w:val="00E05542"/>
    <w:rsid w:val="00E07091"/>
    <w:rsid w:val="00E11763"/>
    <w:rsid w:val="00E11ECB"/>
    <w:rsid w:val="00E1275B"/>
    <w:rsid w:val="00E143C9"/>
    <w:rsid w:val="00E15483"/>
    <w:rsid w:val="00E15730"/>
    <w:rsid w:val="00E218B0"/>
    <w:rsid w:val="00E22026"/>
    <w:rsid w:val="00E24F72"/>
    <w:rsid w:val="00E26D53"/>
    <w:rsid w:val="00E3557A"/>
    <w:rsid w:val="00E35F64"/>
    <w:rsid w:val="00E3645D"/>
    <w:rsid w:val="00E4623D"/>
    <w:rsid w:val="00E50788"/>
    <w:rsid w:val="00E509FA"/>
    <w:rsid w:val="00E53416"/>
    <w:rsid w:val="00E5344C"/>
    <w:rsid w:val="00E53BF5"/>
    <w:rsid w:val="00E540BF"/>
    <w:rsid w:val="00E56077"/>
    <w:rsid w:val="00E60610"/>
    <w:rsid w:val="00E83932"/>
    <w:rsid w:val="00E85009"/>
    <w:rsid w:val="00E8533E"/>
    <w:rsid w:val="00E861BF"/>
    <w:rsid w:val="00E90651"/>
    <w:rsid w:val="00E93A66"/>
    <w:rsid w:val="00E93F38"/>
    <w:rsid w:val="00E9449A"/>
    <w:rsid w:val="00E950C9"/>
    <w:rsid w:val="00E9549A"/>
    <w:rsid w:val="00E95A3D"/>
    <w:rsid w:val="00E97756"/>
    <w:rsid w:val="00EA25BC"/>
    <w:rsid w:val="00EA2736"/>
    <w:rsid w:val="00EA2DFB"/>
    <w:rsid w:val="00EA3454"/>
    <w:rsid w:val="00EA3FD1"/>
    <w:rsid w:val="00EB02E5"/>
    <w:rsid w:val="00EB1334"/>
    <w:rsid w:val="00EB2933"/>
    <w:rsid w:val="00EB416B"/>
    <w:rsid w:val="00EB489E"/>
    <w:rsid w:val="00EB73BA"/>
    <w:rsid w:val="00EC2021"/>
    <w:rsid w:val="00EC2745"/>
    <w:rsid w:val="00EC7444"/>
    <w:rsid w:val="00ED3B13"/>
    <w:rsid w:val="00ED5C0E"/>
    <w:rsid w:val="00EE1466"/>
    <w:rsid w:val="00EE1B96"/>
    <w:rsid w:val="00EE2517"/>
    <w:rsid w:val="00EE2FD8"/>
    <w:rsid w:val="00EE4A76"/>
    <w:rsid w:val="00EE7DC8"/>
    <w:rsid w:val="00EF188B"/>
    <w:rsid w:val="00EF3797"/>
    <w:rsid w:val="00EF44C2"/>
    <w:rsid w:val="00F00D84"/>
    <w:rsid w:val="00F01CFA"/>
    <w:rsid w:val="00F03CB0"/>
    <w:rsid w:val="00F16050"/>
    <w:rsid w:val="00F16A4D"/>
    <w:rsid w:val="00F20D5A"/>
    <w:rsid w:val="00F211C2"/>
    <w:rsid w:val="00F2273B"/>
    <w:rsid w:val="00F2706D"/>
    <w:rsid w:val="00F307EC"/>
    <w:rsid w:val="00F30C6E"/>
    <w:rsid w:val="00F31204"/>
    <w:rsid w:val="00F33FB1"/>
    <w:rsid w:val="00F3531B"/>
    <w:rsid w:val="00F35DCF"/>
    <w:rsid w:val="00F40F11"/>
    <w:rsid w:val="00F41D6A"/>
    <w:rsid w:val="00F432F6"/>
    <w:rsid w:val="00F43547"/>
    <w:rsid w:val="00F46616"/>
    <w:rsid w:val="00F473B2"/>
    <w:rsid w:val="00F50FF2"/>
    <w:rsid w:val="00F51735"/>
    <w:rsid w:val="00F521C7"/>
    <w:rsid w:val="00F55774"/>
    <w:rsid w:val="00F55F7B"/>
    <w:rsid w:val="00F56911"/>
    <w:rsid w:val="00F6065B"/>
    <w:rsid w:val="00F62CC9"/>
    <w:rsid w:val="00F67BD8"/>
    <w:rsid w:val="00F72EF3"/>
    <w:rsid w:val="00F746AD"/>
    <w:rsid w:val="00F76F6B"/>
    <w:rsid w:val="00F867B8"/>
    <w:rsid w:val="00F87408"/>
    <w:rsid w:val="00F87A8A"/>
    <w:rsid w:val="00F9178E"/>
    <w:rsid w:val="00F91F15"/>
    <w:rsid w:val="00FA12CD"/>
    <w:rsid w:val="00FA33F2"/>
    <w:rsid w:val="00FA61CB"/>
    <w:rsid w:val="00FB0918"/>
    <w:rsid w:val="00FB2157"/>
    <w:rsid w:val="00FB2CC9"/>
    <w:rsid w:val="00FB39E8"/>
    <w:rsid w:val="00FB5BF5"/>
    <w:rsid w:val="00FB67D7"/>
    <w:rsid w:val="00FC3450"/>
    <w:rsid w:val="00FC51CD"/>
    <w:rsid w:val="00FD1B7C"/>
    <w:rsid w:val="00FD6413"/>
    <w:rsid w:val="00FD71C9"/>
    <w:rsid w:val="00FE0735"/>
    <w:rsid w:val="00FE5355"/>
    <w:rsid w:val="00FE592F"/>
    <w:rsid w:val="00FF17B6"/>
    <w:rsid w:val="00FF2670"/>
    <w:rsid w:val="48DAC8F8"/>
    <w:rsid w:val="675A055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1716C"/>
  <w15:docId w15:val="{6E27CA00-5B52-4BBD-8A93-01B11CFA7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451ED"/>
    <w:rPr>
      <w:rFonts w:ascii="Arial" w:hAnsi="Arial"/>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0B1A2E" w:themeColor="accent1" w:themeShade="BF"/>
      <w:sz w:val="28"/>
      <w:szCs w:val="28"/>
    </w:rPr>
  </w:style>
  <w:style w:type="paragraph" w:styleId="Heading2">
    <w:name w:val="heading 2"/>
    <w:basedOn w:val="Normal"/>
    <w:next w:val="Normal"/>
    <w:link w:val="Heading2Char"/>
    <w:unhideWhenUsed/>
    <w:rsid w:val="006C4420"/>
    <w:pPr>
      <w:keepNext/>
      <w:keepLines/>
      <w:spacing w:before="200" w:line="276" w:lineRule="auto"/>
      <w:outlineLvl w:val="1"/>
    </w:pPr>
    <w:rPr>
      <w:rFonts w:asciiTheme="majorHAnsi" w:eastAsiaTheme="majorEastAsia" w:hAnsiTheme="majorHAnsi" w:cstheme="majorBidi"/>
      <w:b/>
      <w:bCs/>
      <w:color w:val="0F243E" w:themeColor="accent1"/>
      <w:sz w:val="26"/>
      <w:szCs w:val="26"/>
      <w:lang w:eastAsia="en-US"/>
    </w:rPr>
  </w:style>
  <w:style w:type="paragraph" w:styleId="Heading3">
    <w:name w:val="heading 3"/>
    <w:basedOn w:val="Normal"/>
    <w:next w:val="Normal"/>
    <w:link w:val="Heading3Char"/>
    <w:unhideWhenUsed/>
    <w:rsid w:val="006C4420"/>
    <w:pPr>
      <w:keepNext/>
      <w:keepLines/>
      <w:spacing w:before="200" w:line="276" w:lineRule="auto"/>
      <w:outlineLvl w:val="2"/>
    </w:pPr>
    <w:rPr>
      <w:rFonts w:asciiTheme="majorHAnsi" w:eastAsiaTheme="majorEastAsia" w:hAnsiTheme="majorHAnsi" w:cstheme="majorBidi"/>
      <w:b/>
      <w:bCs/>
      <w:color w:val="0F243E" w:themeColor="accent1"/>
      <w:sz w:val="22"/>
      <w:szCs w:val="22"/>
      <w:lang w:eastAsia="en-US"/>
    </w:rPr>
  </w:style>
  <w:style w:type="paragraph" w:styleId="Heading4">
    <w:name w:val="heading 4"/>
    <w:basedOn w:val="Normal"/>
    <w:next w:val="Normal"/>
    <w:link w:val="Heading4Char"/>
    <w:unhideWhenUsed/>
    <w:rsid w:val="006C4420"/>
    <w:pPr>
      <w:keepNext/>
      <w:keepLines/>
      <w:spacing w:before="200" w:line="276" w:lineRule="auto"/>
      <w:outlineLvl w:val="3"/>
    </w:pPr>
    <w:rPr>
      <w:rFonts w:asciiTheme="majorHAnsi" w:eastAsiaTheme="majorEastAsia" w:hAnsiTheme="majorHAnsi" w:cstheme="majorBidi"/>
      <w:b/>
      <w:bCs/>
      <w:i/>
      <w:iCs/>
      <w:color w:val="0F243E" w:themeColor="accent1"/>
      <w:sz w:val="22"/>
      <w:szCs w:val="22"/>
      <w:lang w:eastAsia="en-US"/>
    </w:rPr>
  </w:style>
  <w:style w:type="paragraph" w:styleId="Heading5">
    <w:name w:val="heading 5"/>
    <w:basedOn w:val="Normal"/>
    <w:next w:val="Normal"/>
    <w:link w:val="Heading5Char"/>
    <w:unhideWhenUsed/>
    <w:rsid w:val="003F0C60"/>
    <w:pPr>
      <w:keepNext/>
      <w:keepLines/>
      <w:spacing w:before="200"/>
      <w:outlineLvl w:val="4"/>
    </w:pPr>
    <w:rPr>
      <w:rFonts w:asciiTheme="majorHAnsi" w:eastAsiaTheme="majorEastAsia" w:hAnsiTheme="majorHAnsi" w:cstheme="majorBidi"/>
      <w:color w:val="07111E" w:themeColor="accent1" w:themeShade="7F"/>
    </w:rPr>
  </w:style>
  <w:style w:type="paragraph" w:styleId="Heading6">
    <w:name w:val="heading 6"/>
    <w:basedOn w:val="Normal"/>
    <w:next w:val="Normal"/>
    <w:link w:val="Heading6Char"/>
    <w:qFormat/>
    <w:rsid w:val="00BD60D2"/>
    <w:pPr>
      <w:tabs>
        <w:tab w:val="num" w:pos="1152"/>
      </w:tabs>
      <w:spacing w:before="120" w:after="60"/>
      <w:ind w:left="1152" w:hanging="1152"/>
      <w:outlineLvl w:val="5"/>
    </w:pPr>
    <w:rPr>
      <w:b/>
      <w:bCs/>
      <w:sz w:val="22"/>
      <w:szCs w:val="22"/>
      <w:lang w:eastAsia="en-US"/>
    </w:rPr>
  </w:style>
  <w:style w:type="paragraph" w:styleId="Heading7">
    <w:name w:val="heading 7"/>
    <w:basedOn w:val="Normal"/>
    <w:next w:val="Normal"/>
    <w:link w:val="Heading7Char"/>
    <w:qFormat/>
    <w:rsid w:val="00BD60D2"/>
    <w:pPr>
      <w:tabs>
        <w:tab w:val="num" w:pos="1296"/>
      </w:tabs>
      <w:spacing w:before="120" w:after="60"/>
      <w:ind w:left="1296" w:hanging="1296"/>
      <w:outlineLvl w:val="6"/>
    </w:pPr>
    <w:rPr>
      <w:szCs w:val="24"/>
      <w:lang w:eastAsia="en-US"/>
    </w:rPr>
  </w:style>
  <w:style w:type="paragraph" w:styleId="Heading8">
    <w:name w:val="heading 8"/>
    <w:basedOn w:val="Normal"/>
    <w:next w:val="Normal"/>
    <w:link w:val="Heading8Char"/>
    <w:qFormat/>
    <w:rsid w:val="00BD60D2"/>
    <w:pPr>
      <w:tabs>
        <w:tab w:val="num" w:pos="1440"/>
      </w:tabs>
      <w:spacing w:before="120" w:after="60"/>
      <w:ind w:left="1440" w:hanging="1440"/>
      <w:outlineLvl w:val="7"/>
    </w:pPr>
    <w:rPr>
      <w:i/>
      <w:iCs/>
      <w:szCs w:val="24"/>
      <w:lang w:eastAsia="en-US"/>
    </w:rPr>
  </w:style>
  <w:style w:type="paragraph" w:styleId="Heading9">
    <w:name w:val="heading 9"/>
    <w:basedOn w:val="Normal"/>
    <w:next w:val="Normal"/>
    <w:link w:val="Heading9Char"/>
    <w:qFormat/>
    <w:rsid w:val="00BD60D2"/>
    <w:pPr>
      <w:tabs>
        <w:tab w:val="num" w:pos="1584"/>
      </w:tabs>
      <w:spacing w:before="120" w:after="60"/>
      <w:ind w:left="1584" w:hanging="1584"/>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rsid w:val="00892C63"/>
    <w:pPr>
      <w:keepLines w:val="0"/>
      <w:widowControl w:val="0"/>
      <w:numPr>
        <w:numId w:val="20"/>
      </w:numPr>
      <w:spacing w:before="0" w:after="240" w:line="276" w:lineRule="auto"/>
    </w:pPr>
    <w:rPr>
      <w:rFonts w:ascii="Arial" w:hAnsi="Arial"/>
      <w:color w:val="112845" w:themeColor="accent3" w:themeShade="BF"/>
      <w:sz w:val="32"/>
    </w:rPr>
  </w:style>
  <w:style w:type="character" w:customStyle="1" w:styleId="Heading1MIRBTopofPageChar">
    <w:name w:val="Heading 1 MIRB Top of Page Char"/>
    <w:basedOn w:val="Heading1Char"/>
    <w:link w:val="Heading1MIRBTopofPage"/>
    <w:rsid w:val="00892C63"/>
    <w:rPr>
      <w:rFonts w:ascii="Arial" w:eastAsiaTheme="majorEastAsia" w:hAnsi="Arial" w:cstheme="majorBidi"/>
      <w:b/>
      <w:bCs/>
      <w:color w:val="112845"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0B1A2E" w:themeColor="accent1" w:themeShade="BF"/>
      <w:sz w:val="28"/>
      <w:szCs w:val="28"/>
    </w:rPr>
  </w:style>
  <w:style w:type="paragraph" w:customStyle="1" w:styleId="Heading2MIRB">
    <w:name w:val="Heading 2 MIRB"/>
    <w:basedOn w:val="Heading2"/>
    <w:next w:val="BodyAccessibleTextMIRB"/>
    <w:link w:val="Heading2MIRBChar"/>
    <w:rsid w:val="00892C63"/>
    <w:pPr>
      <w:keepNext w:val="0"/>
      <w:keepLines w:val="0"/>
      <w:numPr>
        <w:ilvl w:val="1"/>
        <w:numId w:val="20"/>
      </w:numPr>
      <w:spacing w:before="240" w:after="240"/>
    </w:pPr>
    <w:rPr>
      <w:rFonts w:ascii="Arial" w:hAnsi="Arial"/>
      <w:color w:val="0B1A2E" w:themeColor="accent3" w:themeShade="80"/>
      <w:sz w:val="28"/>
    </w:rPr>
  </w:style>
  <w:style w:type="character" w:customStyle="1" w:styleId="Heading2MIRBChar">
    <w:name w:val="Heading 2 MIRB Char"/>
    <w:basedOn w:val="Heading1MIRBTopofPageChar"/>
    <w:link w:val="Heading2MIRB"/>
    <w:rsid w:val="00892C63"/>
    <w:rPr>
      <w:rFonts w:ascii="Arial" w:eastAsiaTheme="majorEastAsia" w:hAnsi="Arial" w:cstheme="majorBidi"/>
      <w:b/>
      <w:bCs/>
      <w:color w:val="0B1A2E" w:themeColor="accent3" w:themeShade="80"/>
      <w:sz w:val="28"/>
      <w:szCs w:val="26"/>
      <w:lang w:eastAsia="en-US"/>
    </w:rPr>
  </w:style>
  <w:style w:type="character" w:customStyle="1" w:styleId="Heading2Char">
    <w:name w:val="Heading 2 Char"/>
    <w:basedOn w:val="DefaultParagraphFont"/>
    <w:link w:val="Heading2"/>
    <w:semiHidden/>
    <w:rsid w:val="006C4420"/>
    <w:rPr>
      <w:rFonts w:asciiTheme="majorHAnsi" w:eastAsiaTheme="majorEastAsia" w:hAnsiTheme="majorHAnsi" w:cstheme="majorBidi"/>
      <w:b/>
      <w:bCs/>
      <w:color w:val="0F243E" w:themeColor="accent1"/>
      <w:sz w:val="26"/>
      <w:szCs w:val="26"/>
      <w:lang w:eastAsia="en-US"/>
    </w:rPr>
  </w:style>
  <w:style w:type="paragraph" w:customStyle="1" w:styleId="Heading3MIRB">
    <w:name w:val="Heading 3 MIRB"/>
    <w:basedOn w:val="Heading3"/>
    <w:next w:val="BodyAccessibleTextMIRB"/>
    <w:link w:val="Heading3MIRBChar"/>
    <w:rsid w:val="00892C63"/>
    <w:pPr>
      <w:keepNext w:val="0"/>
      <w:keepLines w:val="0"/>
      <w:numPr>
        <w:ilvl w:val="2"/>
        <w:numId w:val="20"/>
      </w:numPr>
      <w:spacing w:before="240" w:after="240"/>
    </w:pPr>
    <w:rPr>
      <w:rFonts w:ascii="Arial" w:hAnsi="Arial"/>
      <w:color w:val="0B1A2E" w:themeColor="accent3" w:themeShade="80"/>
      <w:sz w:val="24"/>
    </w:rPr>
  </w:style>
  <w:style w:type="character" w:customStyle="1" w:styleId="Heading3MIRBChar">
    <w:name w:val="Heading 3 MIRB Char"/>
    <w:basedOn w:val="Heading2MIRBChar"/>
    <w:link w:val="Heading3MIRB"/>
    <w:rsid w:val="00892C63"/>
    <w:rPr>
      <w:rFonts w:ascii="Arial" w:eastAsiaTheme="majorEastAsia" w:hAnsi="Arial" w:cstheme="majorBidi"/>
      <w:b/>
      <w:bCs/>
      <w:color w:val="0B1A2E" w:themeColor="accent3" w:themeShade="80"/>
      <w:sz w:val="24"/>
      <w:szCs w:val="22"/>
      <w:lang w:eastAsia="en-US"/>
    </w:rPr>
  </w:style>
  <w:style w:type="character" w:customStyle="1" w:styleId="Heading3Char">
    <w:name w:val="Heading 3 Char"/>
    <w:basedOn w:val="DefaultParagraphFont"/>
    <w:link w:val="Heading3"/>
    <w:semiHidden/>
    <w:rsid w:val="006C4420"/>
    <w:rPr>
      <w:rFonts w:asciiTheme="majorHAnsi" w:eastAsiaTheme="majorEastAsia" w:hAnsiTheme="majorHAnsi" w:cstheme="majorBidi"/>
      <w:b/>
      <w:bCs/>
      <w:color w:val="0F243E"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112845"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112845"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112845"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C3AF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C3AF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C3AFA"/>
    <w:pPr>
      <w:numPr>
        <w:numId w:val="1"/>
      </w:numPr>
      <w:spacing w:before="120" w:after="240"/>
      <w:contextualSpacing/>
    </w:pPr>
  </w:style>
  <w:style w:type="character" w:customStyle="1" w:styleId="BulletsMIRBChar">
    <w:name w:val="Bullets MIRB Char"/>
    <w:basedOn w:val="BodyAccessibleTextMIRBChar"/>
    <w:link w:val="BulletsMIRB"/>
    <w:rsid w:val="000C3AF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19"/>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rsid w:val="006244C5"/>
    <w:pPr>
      <w:keepNext w:val="0"/>
      <w:keepLines w:val="0"/>
      <w:widowControl w:val="0"/>
      <w:numPr>
        <w:ilvl w:val="3"/>
        <w:numId w:val="20"/>
      </w:numPr>
      <w:spacing w:before="240" w:after="240"/>
    </w:pPr>
    <w:rPr>
      <w:rFonts w:ascii="Arial" w:hAnsi="Arial"/>
      <w:color w:val="595959"/>
      <w:sz w:val="24"/>
    </w:rPr>
  </w:style>
  <w:style w:type="character" w:customStyle="1" w:styleId="Heading4MIRBChar">
    <w:name w:val="Heading 4 MIRB Char"/>
    <w:basedOn w:val="Heading3MIRBChar"/>
    <w:link w:val="Heading4MIRB"/>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6C4420"/>
    <w:rPr>
      <w:rFonts w:asciiTheme="majorHAnsi" w:eastAsiaTheme="majorEastAsia" w:hAnsiTheme="majorHAnsi" w:cstheme="majorBidi"/>
      <w:b/>
      <w:bCs/>
      <w:i/>
      <w:iCs/>
      <w:color w:val="0F243E"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112845"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0D0B10"/>
    <w:pPr>
      <w:spacing w:before="0" w:after="240" w:line="276" w:lineRule="auto"/>
    </w:pPr>
    <w:rPr>
      <w:rFonts w:ascii="Arial" w:hAnsi="Arial"/>
      <w:color w:val="112845" w:themeColor="accent3" w:themeShade="BF"/>
      <w:sz w:val="32"/>
      <w:lang w:eastAsia="en-US"/>
    </w:rPr>
  </w:style>
  <w:style w:type="character" w:customStyle="1" w:styleId="Heading1MIRBMidPageChar">
    <w:name w:val="Heading 1 MIRB Mid Page Char"/>
    <w:basedOn w:val="Heading1MIRBTopofPageChar"/>
    <w:link w:val="Heading1MIRBMidPage"/>
    <w:rsid w:val="000D0B10"/>
    <w:rPr>
      <w:rFonts w:ascii="Arial" w:eastAsiaTheme="majorEastAsia" w:hAnsi="Arial" w:cstheme="majorBidi"/>
      <w:b/>
      <w:bCs/>
      <w:color w:val="112845"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0B1A2E"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0B1A2E"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C3AFA"/>
    <w:pPr>
      <w:jc w:val="center"/>
    </w:pPr>
    <w:rPr>
      <w:b/>
    </w:rPr>
  </w:style>
  <w:style w:type="character" w:customStyle="1" w:styleId="TableHeaderRowTextMIRBChar">
    <w:name w:val="Table Header Row Text MIRB Char"/>
    <w:basedOn w:val="TableBodyTextMIRBChar"/>
    <w:link w:val="TableHeaderRowTextMIRB"/>
    <w:rsid w:val="000C3AF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C3AFA"/>
    <w:rPr>
      <w:b/>
    </w:rPr>
  </w:style>
  <w:style w:type="character" w:customStyle="1" w:styleId="TableColumnNameMIRBChar">
    <w:name w:val="Table Column Name MIRB Char"/>
    <w:basedOn w:val="TableBodyTextMIRBChar"/>
    <w:link w:val="TableColumnNameMIRB"/>
    <w:rsid w:val="000C3AF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0C3AFA"/>
    <w:pPr>
      <w:spacing w:before="120" w:after="240" w:line="276" w:lineRule="auto"/>
      <w:contextualSpacing/>
      <w:jc w:val="center"/>
    </w:pPr>
    <w:rPr>
      <w:bCs/>
      <w:color w:val="0B1A2E"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C4420"/>
    <w:pPr>
      <w:spacing w:line="276" w:lineRule="auto"/>
      <w:outlineLvl w:val="9"/>
    </w:pPr>
    <w:rPr>
      <w:lang w:val="en-US" w:eastAsia="ja-JP"/>
    </w:rPr>
  </w:style>
  <w:style w:type="paragraph" w:styleId="TOC1">
    <w:name w:val="toc 1"/>
    <w:basedOn w:val="Normal"/>
    <w:next w:val="Normal"/>
    <w:autoRedefine/>
    <w:uiPriority w:val="39"/>
    <w:rsid w:val="009453AE"/>
    <w:pPr>
      <w:spacing w:line="360" w:lineRule="auto"/>
    </w:pPr>
    <w:rPr>
      <w:sz w:val="24"/>
    </w:rPr>
  </w:style>
  <w:style w:type="paragraph" w:styleId="TOC2">
    <w:name w:val="toc 2"/>
    <w:basedOn w:val="Normal"/>
    <w:next w:val="Normal"/>
    <w:autoRedefine/>
    <w:uiPriority w:val="39"/>
    <w:rsid w:val="009453AE"/>
    <w:pPr>
      <w:spacing w:line="360" w:lineRule="auto"/>
      <w:ind w:left="202"/>
    </w:pPr>
    <w:rPr>
      <w:sz w:val="24"/>
    </w:rPr>
  </w:style>
  <w:style w:type="character" w:styleId="Hyperlink">
    <w:name w:val="Hyperlink"/>
    <w:basedOn w:val="DefaultParagraphFont"/>
    <w:uiPriority w:val="99"/>
    <w:unhideWhenUsed/>
    <w:rsid w:val="00F56911"/>
    <w:rPr>
      <w:color w:val="244061" w:themeColor="hyperlink"/>
      <w:u w:val="single"/>
    </w:rPr>
  </w:style>
  <w:style w:type="paragraph" w:styleId="TOC3">
    <w:name w:val="toc 3"/>
    <w:basedOn w:val="Normal"/>
    <w:next w:val="Normal"/>
    <w:autoRedefine/>
    <w:uiPriority w:val="39"/>
    <w:rsid w:val="009453AE"/>
    <w:pPr>
      <w:spacing w:line="360" w:lineRule="auto"/>
      <w:ind w:left="403"/>
    </w:pPr>
    <w:rPr>
      <w:sz w:val="24"/>
    </w:rPr>
  </w:style>
  <w:style w:type="paragraph" w:styleId="TOC4">
    <w:name w:val="toc 4"/>
    <w:basedOn w:val="Normal"/>
    <w:next w:val="Normal"/>
    <w:autoRedefine/>
    <w:uiPriority w:val="39"/>
    <w:rsid w:val="009453AE"/>
    <w:pPr>
      <w:spacing w:line="360" w:lineRule="auto"/>
      <w:ind w:left="605"/>
    </w:pPr>
    <w:rPr>
      <w:sz w:val="24"/>
    </w:rPr>
  </w:style>
  <w:style w:type="paragraph" w:styleId="TOC5">
    <w:name w:val="toc 5"/>
    <w:basedOn w:val="Normal"/>
    <w:next w:val="Normal"/>
    <w:autoRedefine/>
    <w:uiPriority w:val="39"/>
    <w:rsid w:val="009453AE"/>
    <w:pPr>
      <w:spacing w:line="360" w:lineRule="auto"/>
      <w:ind w:left="806"/>
    </w:pPr>
    <w:rPr>
      <w:sz w:val="24"/>
    </w:rPr>
  </w:style>
  <w:style w:type="paragraph" w:styleId="TOC6">
    <w:name w:val="toc 6"/>
    <w:basedOn w:val="Normal"/>
    <w:next w:val="Normal"/>
    <w:autoRedefine/>
    <w:uiPriority w:val="39"/>
    <w:rsid w:val="009453AE"/>
    <w:pPr>
      <w:spacing w:line="360" w:lineRule="auto"/>
      <w:ind w:left="994"/>
    </w:pPr>
    <w:rPr>
      <w:sz w:val="24"/>
    </w:rPr>
  </w:style>
  <w:style w:type="paragraph" w:styleId="TableofFigures">
    <w:name w:val="table of figures"/>
    <w:basedOn w:val="Normal"/>
    <w:next w:val="Normal"/>
    <w:uiPriority w:val="99"/>
    <w:rsid w:val="000C3AFA"/>
    <w:pPr>
      <w:spacing w:line="360" w:lineRule="auto"/>
    </w:pPr>
    <w:rPr>
      <w:sz w:val="24"/>
    </w:rPr>
  </w:style>
  <w:style w:type="table" w:customStyle="1" w:styleId="TableGrid1">
    <w:name w:val="Table Grid1"/>
    <w:basedOn w:val="TableNormal"/>
    <w:next w:val="TableGrid"/>
    <w:uiPriority w:val="99"/>
    <w:rsid w:val="00D37981"/>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rsid w:val="009453AE"/>
    <w:pPr>
      <w:spacing w:line="360" w:lineRule="auto"/>
      <w:ind w:left="1195"/>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07111E" w:themeColor="accent1" w:themeShade="7F"/>
    </w:rPr>
  </w:style>
  <w:style w:type="numbering" w:customStyle="1" w:styleId="NumberedHeadingsMIRB">
    <w:name w:val="Numbered Headings MIRB"/>
    <w:uiPriority w:val="99"/>
    <w:rsid w:val="00892C63"/>
    <w:pPr>
      <w:numPr>
        <w:numId w:val="20"/>
      </w:numPr>
    </w:pPr>
  </w:style>
  <w:style w:type="paragraph" w:customStyle="1" w:styleId="Heading2NoNumbersMIRB">
    <w:name w:val="Heading 2 No Numbers MIRB"/>
    <w:basedOn w:val="Heading2MIRB"/>
    <w:link w:val="Heading2NoNumbersMIRBChar"/>
    <w:qFormat/>
    <w:rsid w:val="00D37981"/>
    <w:pPr>
      <w:keepNext/>
      <w:keepLines/>
      <w:numPr>
        <w:ilvl w:val="0"/>
        <w:numId w:val="0"/>
      </w:numPr>
    </w:pPr>
    <w:rPr>
      <w:color w:val="244061" w:themeColor="text2"/>
    </w:rPr>
  </w:style>
  <w:style w:type="paragraph" w:customStyle="1" w:styleId="Heading3NoNumbersMIRB">
    <w:name w:val="Heading 3 No Numbers MIRB"/>
    <w:basedOn w:val="Heading3MIRB"/>
    <w:link w:val="Heading3NoNumbersMIRBChar"/>
    <w:qFormat/>
    <w:rsid w:val="00D37981"/>
    <w:pPr>
      <w:numPr>
        <w:ilvl w:val="0"/>
        <w:numId w:val="0"/>
      </w:numPr>
    </w:pPr>
    <w:rPr>
      <w:color w:val="173760" w:themeColor="accent1" w:themeTint="E6"/>
    </w:rPr>
  </w:style>
  <w:style w:type="character" w:customStyle="1" w:styleId="Heading2NoNumbersMIRBChar">
    <w:name w:val="Heading 2 No Numbers MIRB Char"/>
    <w:basedOn w:val="Heading2MIRBChar"/>
    <w:link w:val="Heading2NoNumbersMIRB"/>
    <w:rsid w:val="00D37981"/>
    <w:rPr>
      <w:rFonts w:ascii="Arial" w:eastAsiaTheme="majorEastAsia" w:hAnsi="Arial" w:cstheme="majorBidi"/>
      <w:b/>
      <w:bCs/>
      <w:color w:val="244061" w:themeColor="text2"/>
      <w:sz w:val="28"/>
      <w:szCs w:val="26"/>
      <w:lang w:eastAsia="en-US"/>
    </w:rPr>
  </w:style>
  <w:style w:type="paragraph" w:customStyle="1" w:styleId="Heading4NoNumbersMIRB">
    <w:name w:val="Heading 4 No Numbers MIRB"/>
    <w:basedOn w:val="Heading4MIRB"/>
    <w:link w:val="Heading4NoNumbersMIRBChar"/>
    <w:qFormat/>
    <w:rsid w:val="00D37981"/>
    <w:pPr>
      <w:numPr>
        <w:ilvl w:val="0"/>
        <w:numId w:val="0"/>
      </w:numPr>
    </w:pPr>
    <w:rPr>
      <w:i w:val="0"/>
      <w:color w:val="173760" w:themeColor="accent1" w:themeTint="E6"/>
    </w:rPr>
  </w:style>
  <w:style w:type="character" w:customStyle="1" w:styleId="Heading3NoNumbersMIRBChar">
    <w:name w:val="Heading 3 No Numbers MIRB Char"/>
    <w:basedOn w:val="Heading3MIRBChar"/>
    <w:link w:val="Heading3NoNumbersMIRB"/>
    <w:rsid w:val="00D37981"/>
    <w:rPr>
      <w:rFonts w:ascii="Arial" w:eastAsiaTheme="majorEastAsia" w:hAnsi="Arial" w:cstheme="majorBidi"/>
      <w:b/>
      <w:bCs/>
      <w:color w:val="173760" w:themeColor="accent1" w:themeTint="E6"/>
      <w:sz w:val="24"/>
      <w:szCs w:val="22"/>
      <w:lang w:eastAsia="en-US"/>
    </w:rPr>
  </w:style>
  <w:style w:type="character" w:customStyle="1" w:styleId="Heading4NoNumbersMIRBChar">
    <w:name w:val="Heading 4 No Numbers MIRB Char"/>
    <w:basedOn w:val="Heading4MIRBChar"/>
    <w:link w:val="Heading4NoNumbersMIRB"/>
    <w:rsid w:val="00D37981"/>
    <w:rPr>
      <w:rFonts w:ascii="Arial" w:eastAsiaTheme="majorEastAsia" w:hAnsi="Arial" w:cstheme="majorBidi"/>
      <w:b/>
      <w:bCs/>
      <w:i w:val="0"/>
      <w:iCs/>
      <w:color w:val="173760" w:themeColor="accent1" w:themeTint="E6"/>
      <w:sz w:val="24"/>
      <w:szCs w:val="22"/>
      <w:lang w:eastAsia="en-US"/>
    </w:rPr>
  </w:style>
  <w:style w:type="table" w:customStyle="1" w:styleId="TableGrid2">
    <w:name w:val="Table Grid2"/>
    <w:basedOn w:val="TableNormal"/>
    <w:next w:val="TableGrid"/>
    <w:rsid w:val="00897D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62CC9"/>
    <w:rPr>
      <w:sz w:val="16"/>
      <w:szCs w:val="16"/>
    </w:rPr>
  </w:style>
  <w:style w:type="paragraph" w:styleId="CommentText">
    <w:name w:val="annotation text"/>
    <w:basedOn w:val="Normal"/>
    <w:link w:val="CommentTextChar"/>
    <w:unhideWhenUsed/>
    <w:rsid w:val="00F62CC9"/>
  </w:style>
  <w:style w:type="character" w:customStyle="1" w:styleId="CommentTextChar">
    <w:name w:val="Comment Text Char"/>
    <w:basedOn w:val="DefaultParagraphFont"/>
    <w:link w:val="CommentText"/>
    <w:rsid w:val="00F62CC9"/>
    <w:rPr>
      <w:rFonts w:ascii="Arial" w:hAnsi="Arial"/>
    </w:rPr>
  </w:style>
  <w:style w:type="paragraph" w:styleId="CommentSubject">
    <w:name w:val="annotation subject"/>
    <w:basedOn w:val="CommentText"/>
    <w:next w:val="CommentText"/>
    <w:link w:val="CommentSubjectChar"/>
    <w:semiHidden/>
    <w:unhideWhenUsed/>
    <w:rsid w:val="00F62CC9"/>
    <w:rPr>
      <w:b/>
      <w:bCs/>
    </w:rPr>
  </w:style>
  <w:style w:type="character" w:customStyle="1" w:styleId="CommentSubjectChar">
    <w:name w:val="Comment Subject Char"/>
    <w:basedOn w:val="CommentTextChar"/>
    <w:link w:val="CommentSubject"/>
    <w:semiHidden/>
    <w:rsid w:val="00F62CC9"/>
    <w:rPr>
      <w:rFonts w:ascii="Arial" w:hAnsi="Arial"/>
      <w:b/>
      <w:bCs/>
    </w:rPr>
  </w:style>
  <w:style w:type="paragraph" w:styleId="ListParagraph">
    <w:name w:val="List Paragraph"/>
    <w:basedOn w:val="Normal"/>
    <w:uiPriority w:val="34"/>
    <w:qFormat/>
    <w:rsid w:val="008C31B2"/>
    <w:pPr>
      <w:ind w:left="720"/>
      <w:contextualSpacing/>
    </w:pPr>
  </w:style>
  <w:style w:type="paragraph" w:styleId="BodyText2">
    <w:name w:val="Body Text 2"/>
    <w:basedOn w:val="Normal"/>
    <w:link w:val="BodyText2Char"/>
    <w:rsid w:val="00AA67CF"/>
    <w:rPr>
      <w:rFonts w:cs="Arial"/>
      <w:sz w:val="16"/>
      <w:szCs w:val="24"/>
      <w:lang w:val="fr-CA" w:eastAsia="en-US"/>
    </w:rPr>
  </w:style>
  <w:style w:type="character" w:customStyle="1" w:styleId="BodyText2Char">
    <w:name w:val="Body Text 2 Char"/>
    <w:basedOn w:val="DefaultParagraphFont"/>
    <w:link w:val="BodyText2"/>
    <w:rsid w:val="00AA67CF"/>
    <w:rPr>
      <w:rFonts w:ascii="Arial" w:hAnsi="Arial" w:cs="Arial"/>
      <w:sz w:val="16"/>
      <w:szCs w:val="24"/>
      <w:lang w:val="fr-CA" w:eastAsia="en-US"/>
    </w:rPr>
  </w:style>
  <w:style w:type="character" w:customStyle="1" w:styleId="Heading6Char">
    <w:name w:val="Heading 6 Char"/>
    <w:basedOn w:val="DefaultParagraphFont"/>
    <w:link w:val="Heading6"/>
    <w:rsid w:val="00BD60D2"/>
    <w:rPr>
      <w:rFonts w:ascii="Arial" w:hAnsi="Arial"/>
      <w:b/>
      <w:bCs/>
      <w:sz w:val="22"/>
      <w:szCs w:val="22"/>
      <w:lang w:eastAsia="en-US"/>
    </w:rPr>
  </w:style>
  <w:style w:type="character" w:customStyle="1" w:styleId="Heading7Char">
    <w:name w:val="Heading 7 Char"/>
    <w:basedOn w:val="DefaultParagraphFont"/>
    <w:link w:val="Heading7"/>
    <w:rsid w:val="00BD60D2"/>
    <w:rPr>
      <w:rFonts w:ascii="Arial" w:hAnsi="Arial"/>
      <w:szCs w:val="24"/>
      <w:lang w:eastAsia="en-US"/>
    </w:rPr>
  </w:style>
  <w:style w:type="character" w:customStyle="1" w:styleId="Heading8Char">
    <w:name w:val="Heading 8 Char"/>
    <w:basedOn w:val="DefaultParagraphFont"/>
    <w:link w:val="Heading8"/>
    <w:rsid w:val="00BD60D2"/>
    <w:rPr>
      <w:rFonts w:ascii="Arial" w:hAnsi="Arial"/>
      <w:i/>
      <w:iCs/>
      <w:szCs w:val="24"/>
      <w:lang w:eastAsia="en-US"/>
    </w:rPr>
  </w:style>
  <w:style w:type="character" w:customStyle="1" w:styleId="Heading9Char">
    <w:name w:val="Heading 9 Char"/>
    <w:basedOn w:val="DefaultParagraphFont"/>
    <w:link w:val="Heading9"/>
    <w:rsid w:val="00BD60D2"/>
    <w:rPr>
      <w:rFonts w:ascii="Arial" w:hAnsi="Arial" w:cs="Arial"/>
      <w:sz w:val="22"/>
      <w:szCs w:val="22"/>
      <w:lang w:eastAsia="en-US"/>
    </w:rPr>
  </w:style>
  <w:style w:type="paragraph" w:customStyle="1" w:styleId="Heading5NoNumbersMIRB">
    <w:name w:val="Heading 5 No Numbers MIRB"/>
    <w:basedOn w:val="Heading4NoNumbersMIRB"/>
    <w:next w:val="Heading4NoNumbersMIRB"/>
    <w:link w:val="Heading5NoNumbersMIRBChar"/>
    <w:qFormat/>
    <w:rsid w:val="009B13B0"/>
    <w:pPr>
      <w:outlineLvl w:val="4"/>
    </w:pPr>
    <w:rPr>
      <w:i/>
    </w:rPr>
  </w:style>
  <w:style w:type="paragraph" w:customStyle="1" w:styleId="Heading6NoNumbersMIRB">
    <w:name w:val="Heading 6 No Numbers MIRB"/>
    <w:basedOn w:val="BodyAccessibleTextMIRB"/>
    <w:link w:val="Heading6NoNumbersMIRBChar"/>
    <w:qFormat/>
    <w:rsid w:val="00C7124C"/>
    <w:pPr>
      <w:outlineLvl w:val="5"/>
    </w:pPr>
    <w:rPr>
      <w:i/>
    </w:rPr>
  </w:style>
  <w:style w:type="character" w:customStyle="1" w:styleId="Heading5NoNumbersMIRBChar">
    <w:name w:val="Heading 5 No Numbers MIRB Char"/>
    <w:basedOn w:val="Heading5Char"/>
    <w:link w:val="Heading5NoNumbersMIRB"/>
    <w:rsid w:val="009B13B0"/>
    <w:rPr>
      <w:rFonts w:ascii="Arial" w:eastAsiaTheme="majorEastAsia" w:hAnsi="Arial" w:cstheme="majorBidi"/>
      <w:b/>
      <w:bCs/>
      <w:iCs/>
      <w:color w:val="595959"/>
      <w:sz w:val="24"/>
      <w:szCs w:val="22"/>
      <w:lang w:eastAsia="en-US"/>
    </w:rPr>
  </w:style>
  <w:style w:type="paragraph" w:styleId="FootnoteText">
    <w:name w:val="footnote text"/>
    <w:basedOn w:val="Normal"/>
    <w:link w:val="FootnoteTextChar"/>
    <w:semiHidden/>
    <w:unhideWhenUsed/>
    <w:rsid w:val="004C7AC7"/>
  </w:style>
  <w:style w:type="character" w:customStyle="1" w:styleId="Heading6NoNumbersMIRBChar">
    <w:name w:val="Heading 6 No Numbers MIRB Char"/>
    <w:basedOn w:val="BodyAccessibleTextMIRBChar"/>
    <w:link w:val="Heading6NoNumbersMIRB"/>
    <w:rsid w:val="00C7124C"/>
    <w:rPr>
      <w:rFonts w:ascii="Arial" w:eastAsiaTheme="minorEastAsia" w:hAnsi="Arial" w:cstheme="minorBidi"/>
      <w:i/>
      <w:sz w:val="24"/>
      <w:szCs w:val="22"/>
      <w:lang w:eastAsia="en-US"/>
    </w:rPr>
  </w:style>
  <w:style w:type="character" w:customStyle="1" w:styleId="FootnoteTextChar">
    <w:name w:val="Footnote Text Char"/>
    <w:basedOn w:val="DefaultParagraphFont"/>
    <w:link w:val="FootnoteText"/>
    <w:semiHidden/>
    <w:rsid w:val="004C7AC7"/>
    <w:rPr>
      <w:rFonts w:ascii="Arial" w:hAnsi="Arial"/>
    </w:rPr>
  </w:style>
  <w:style w:type="character" w:styleId="FootnoteReference">
    <w:name w:val="footnote reference"/>
    <w:basedOn w:val="DefaultParagraphFont"/>
    <w:unhideWhenUsed/>
    <w:rsid w:val="004C7AC7"/>
    <w:rPr>
      <w:vertAlign w:val="superscript"/>
    </w:rPr>
  </w:style>
  <w:style w:type="paragraph" w:styleId="NormalWeb">
    <w:name w:val="Normal (Web)"/>
    <w:basedOn w:val="Normal"/>
    <w:uiPriority w:val="99"/>
    <w:semiHidden/>
    <w:unhideWhenUsed/>
    <w:rsid w:val="006A0A04"/>
    <w:pPr>
      <w:spacing w:before="100" w:beforeAutospacing="1" w:after="100" w:afterAutospacing="1"/>
    </w:pPr>
    <w:rPr>
      <w:rFonts w:ascii="Times New Roman" w:eastAsiaTheme="minorEastAsia" w:hAnsi="Times New Roman"/>
      <w:sz w:val="24"/>
      <w:szCs w:val="24"/>
    </w:rPr>
  </w:style>
  <w:style w:type="paragraph" w:styleId="TOC8">
    <w:name w:val="toc 8"/>
    <w:basedOn w:val="Normal"/>
    <w:next w:val="Normal"/>
    <w:autoRedefine/>
    <w:uiPriority w:val="39"/>
    <w:unhideWhenUsed/>
    <w:rsid w:val="00E0554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E05542"/>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B0388B"/>
    <w:rPr>
      <w:color w:val="808080"/>
      <w:shd w:val="clear" w:color="auto" w:fill="E6E6E6"/>
    </w:rPr>
  </w:style>
  <w:style w:type="character" w:styleId="FollowedHyperlink">
    <w:name w:val="FollowedHyperlink"/>
    <w:basedOn w:val="DefaultParagraphFont"/>
    <w:semiHidden/>
    <w:unhideWhenUsed/>
    <w:rsid w:val="00D119F9"/>
    <w:rPr>
      <w:color w:val="244061" w:themeColor="followedHyperlink"/>
      <w:u w:val="single"/>
    </w:rPr>
  </w:style>
  <w:style w:type="paragraph" w:styleId="Revision">
    <w:name w:val="Revision"/>
    <w:hidden/>
    <w:uiPriority w:val="99"/>
    <w:semiHidden/>
    <w:rsid w:val="006136B2"/>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338115">
      <w:bodyDiv w:val="1"/>
      <w:marLeft w:val="0"/>
      <w:marRight w:val="0"/>
      <w:marTop w:val="0"/>
      <w:marBottom w:val="0"/>
      <w:divBdr>
        <w:top w:val="none" w:sz="0" w:space="0" w:color="auto"/>
        <w:left w:val="none" w:sz="0" w:space="0" w:color="auto"/>
        <w:bottom w:val="none" w:sz="0" w:space="0" w:color="auto"/>
        <w:right w:val="none" w:sz="0" w:space="0" w:color="auto"/>
      </w:divBdr>
    </w:div>
    <w:div w:id="1613131744">
      <w:bodyDiv w:val="1"/>
      <w:marLeft w:val="0"/>
      <w:marRight w:val="0"/>
      <w:marTop w:val="0"/>
      <w:marBottom w:val="0"/>
      <w:divBdr>
        <w:top w:val="none" w:sz="0" w:space="0" w:color="auto"/>
        <w:left w:val="none" w:sz="0" w:space="0" w:color="auto"/>
        <w:bottom w:val="none" w:sz="0" w:space="0" w:color="auto"/>
        <w:right w:val="none" w:sz="0" w:space="0" w:color="auto"/>
      </w:divBdr>
    </w:div>
    <w:div w:id="1819883951">
      <w:bodyDiv w:val="1"/>
      <w:marLeft w:val="0"/>
      <w:marRight w:val="0"/>
      <w:marTop w:val="0"/>
      <w:marBottom w:val="0"/>
      <w:divBdr>
        <w:top w:val="none" w:sz="0" w:space="0" w:color="auto"/>
        <w:left w:val="none" w:sz="0" w:space="0" w:color="auto"/>
        <w:bottom w:val="none" w:sz="0" w:space="0" w:color="auto"/>
        <w:right w:val="none" w:sz="0" w:space="0" w:color="auto"/>
      </w:divBdr>
    </w:div>
    <w:div w:id="194753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geospatial@ontario.c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geospatial@ontario.ca"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nKe\AppData\Local\Microsoft\Windows\INetCache\Content.Outlook\UZZ3WLQ3\PMU-User-Guide-Template-v2023.1%20(002).dotx" TargetMode="External"/></Relationships>
</file>

<file path=word/theme/theme1.xml><?xml version="1.0" encoding="utf-8"?>
<a:theme xmlns:a="http://schemas.openxmlformats.org/drawingml/2006/main" name="Office Theme">
  <a:themeElements>
    <a:clrScheme name="Custom 1">
      <a:dk1>
        <a:srgbClr val="000000"/>
      </a:dk1>
      <a:lt1>
        <a:sysClr val="window" lastClr="FFFFFF"/>
      </a:lt1>
      <a:dk2>
        <a:srgbClr val="244061"/>
      </a:dk2>
      <a:lt2>
        <a:srgbClr val="FFFFFF"/>
      </a:lt2>
      <a:accent1>
        <a:srgbClr val="0F243E"/>
      </a:accent1>
      <a:accent2>
        <a:srgbClr val="244061"/>
      </a:accent2>
      <a:accent3>
        <a:srgbClr val="17365D"/>
      </a:accent3>
      <a:accent4>
        <a:srgbClr val="366092"/>
      </a:accent4>
      <a:accent5>
        <a:srgbClr val="244061"/>
      </a:accent5>
      <a:accent6>
        <a:srgbClr val="0F243E"/>
      </a:accent6>
      <a:hlink>
        <a:srgbClr val="244061"/>
      </a:hlink>
      <a:folHlink>
        <a:srgbClr val="24406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8D55DF07ECDE469FEF88BF8A83E51E" ma:contentTypeVersion="24" ma:contentTypeDescription="Create a new document." ma:contentTypeScope="" ma:versionID="aa7160332db806ca2ada4e6c2c2513a9">
  <xsd:schema xmlns:xsd="http://www.w3.org/2001/XMLSchema" xmlns:xs="http://www.w3.org/2001/XMLSchema" xmlns:p="http://schemas.microsoft.com/office/2006/metadata/properties" xmlns:ns2="b256c197-319a-4bd5-a691-ddafa99522b4" xmlns:ns3="35f8c3a2-1884-4623-86fd-38d6fae7ea3c" targetNamespace="http://schemas.microsoft.com/office/2006/metadata/properties" ma:root="true" ma:fieldsID="28f00486cb2808d9f983e78c2c60e937" ns2:_="" ns3:_="">
    <xsd:import namespace="b256c197-319a-4bd5-a691-ddafa99522b4"/>
    <xsd:import namespace="35f8c3a2-1884-4623-86fd-38d6fae7ea3c"/>
    <xsd:element name="properties">
      <xsd:complexType>
        <xsd:sequence>
          <xsd:element name="documentManagement">
            <xsd:complexType>
              <xsd:all>
                <xsd:element ref="ns2:Owner" minOccurs="0"/>
                <xsd:element ref="ns2:TypeofFile" minOccurs="0"/>
                <xsd:element ref="ns2:Product" minOccurs="0"/>
                <xsd:element ref="ns3:_dlc_DocId" minOccurs="0"/>
                <xsd:element ref="ns3:_dlc_DocIdUrl" minOccurs="0"/>
                <xsd:element ref="ns3:_dlc_DocIdPersistId"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element ref="ns2:Responsible" minOccurs="0"/>
                <xsd:element ref="ns2:Remdiated" minOccurs="0"/>
                <xsd:element ref="ns2:MO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56c197-319a-4bd5-a691-ddafa99522b4" elementFormDefault="qualified">
    <xsd:import namespace="http://schemas.microsoft.com/office/2006/documentManagement/types"/>
    <xsd:import namespace="http://schemas.microsoft.com/office/infopath/2007/PartnerControls"/>
    <xsd:element name="Owner" ma:index="3" nillable="true" ma:displayName="Owner" ma:description="Owner of the Service Process" ma:format="Dropdown" ma:internalName="Owner" ma:readOnly="false">
      <xsd:simpleType>
        <xsd:restriction base="dms:Choice">
          <xsd:enumeration value="Support"/>
          <xsd:enumeration value="Data Project Manager"/>
          <xsd:enumeration value="Elevation Project Manager"/>
          <xsd:enumeration value="Imagery Project Manager"/>
          <xsd:enumeration value="Client Project Lead"/>
          <xsd:enumeration value="LIO Project Manager"/>
          <xsd:enumeration value="LIO Support"/>
          <xsd:enumeration value="M&amp;G Data Administrator"/>
          <xsd:enumeration value="M&amp;G Imagery Administrator"/>
          <xsd:enumeration value="M&amp;G Specialist"/>
          <xsd:enumeration value="Services Project Manager"/>
          <xsd:enumeration value="Team Lead"/>
          <xsd:enumeration value="OPS"/>
          <xsd:enumeration value="Cartographic Analyst"/>
          <xsd:enumeration value="Provincial Mapping"/>
          <xsd:enumeration value="Provincial Geospatial Services"/>
          <xsd:enumeration value="Choice 17"/>
        </xsd:restriction>
      </xsd:simpleType>
    </xsd:element>
    <xsd:element name="TypeofFile" ma:index="4" nillable="true" ma:displayName="Extension" ma:format="Dropdown" ma:internalName="TypeofFile" ma:readOnly="false">
      <xsd:simpleType>
        <xsd:restriction base="dms:Choice">
          <xsd:enumeration value="Excel"/>
          <xsd:enumeration value="Word"/>
          <xsd:enumeration value="Visio"/>
          <xsd:enumeration value="Pdf"/>
        </xsd:restriction>
      </xsd:simpleType>
    </xsd:element>
    <xsd:element name="Product" ma:index="5" nillable="true" ma:displayName="Product" ma:format="Dropdown" ma:indexed="true" ma:internalName="Product">
      <xsd:simpleType>
        <xsd:restriction base="dms:Choice">
          <xsd:enumeration value="Address Service"/>
          <xsd:enumeration value="AGOL"/>
          <xsd:enumeration value="Bathymetry"/>
          <xsd:enumeration value="Cartographic Products"/>
          <xsd:enumeration value="Elevation"/>
          <xsd:enumeration value="GDDS"/>
          <xsd:enumeration value="Foundational Data"/>
          <xsd:enumeration value="Client Projects"/>
          <xsd:enumeration value="Client Support"/>
          <xsd:enumeration value="Esri"/>
          <xsd:enumeration value="Imagery Acquisition"/>
          <xsd:enumeration value="Imagery Distribution"/>
          <xsd:enumeration value="LIO Editor &amp; Mapper"/>
          <xsd:enumeration value="LIO Services"/>
          <xsd:enumeration value="LIO Warehouse"/>
          <xsd:enumeration value="Ontario GeoHub"/>
          <xsd:enumeration value="Ontario Parcel"/>
          <xsd:enumeration value="OGDE"/>
          <xsd:enumeration value="OIH"/>
          <xsd:enumeration value="OHN"/>
          <xsd:enumeration value="ORN"/>
          <xsd:enumeration value="Topocache"/>
          <xsd:enumeration value="Watershed Boundaries"/>
          <xsd:enumeration value="Wetland"/>
          <xsd:enumeration value="Websites"/>
          <xsd:enumeration value="Web Raster Services"/>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hidden="true" ma:internalName="MediaServiceOCR"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Location" ma:index="29" nillable="true" ma:displayName="Location" ma:hidden="true" ma:indexed="true" ma:internalName="MediaServiceLocation"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Responsible" ma:index="31" nillable="true" ma:displayName="Responsible" ma:format="Dropdown" ma:internalName="Responsible">
      <xsd:simpleType>
        <xsd:restriction base="dms:Text">
          <xsd:maxLength value="255"/>
        </xsd:restriction>
      </xsd:simpleType>
    </xsd:element>
    <xsd:element name="Remdiated" ma:index="32" nillable="true" ma:displayName="Remediated" ma:format="Dropdown" ma:internalName="Remdiated">
      <xsd:simpleType>
        <xsd:restriction base="dms:Choice">
          <xsd:enumeration value="Yes"/>
          <xsd:enumeration value="No"/>
          <xsd:enumeration value="Choice 3"/>
        </xsd:restriction>
      </xsd:simpleType>
    </xsd:element>
    <xsd:element name="MOve" ma:index="33" nillable="true" ma:displayName="MOve" ma:description="Should this move to the share drive?" ma:format="Dropdown" ma:internalName="MOve">
      <xsd:simpleType>
        <xsd:restriction base="dms:Choice">
          <xsd:enumeration value="Yes"/>
          <xsd:enumeration value="No"/>
          <xsd:enumeration value="Unsure"/>
        </xsd:restriction>
      </xsd:simpleType>
    </xsd:element>
  </xsd:schema>
  <xsd:schema xmlns:xsd="http://www.w3.org/2001/XMLSchema" xmlns:xs="http://www.w3.org/2001/XMLSchema" xmlns:dms="http://schemas.microsoft.com/office/2006/documentManagement/types" xmlns:pc="http://schemas.microsoft.com/office/infopath/2007/PartnerControls" targetNamespace="35f8c3a2-1884-4623-86fd-38d6fae7ea3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hidden="true"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SharedWithUsers" ma:index="13"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hidden="true" ma:internalName="SharedWithDetails" ma:readOnly="true">
      <xsd:simpleType>
        <xsd:restriction base="dms:Note"/>
      </xsd:simpleType>
    </xsd:element>
    <xsd:element name="TaxCatchAll" ma:index="19" nillable="true" ma:displayName="Taxonomy Catch All Column" ma:hidden="true" ma:list="{fa65fff9-2d74-4069-a127-9214d3219710}" ma:internalName="TaxCatchAll" ma:readOnly="false" ma:showField="CatchAllData" ma:web="35f8c3a2-1884-4623-86fd-38d6fae7ea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roduct xmlns="b256c197-319a-4bd5-a691-ddafa99522b4" xsi:nil="true"/>
    <TaxCatchAll xmlns="35f8c3a2-1884-4623-86fd-38d6fae7ea3c" xsi:nil="true"/>
    <Owner xmlns="b256c197-319a-4bd5-a691-ddafa99522b4" xsi:nil="true"/>
    <lcf76f155ced4ddcb4097134ff3c332f xmlns="b256c197-319a-4bd5-a691-ddafa99522b4">
      <Terms xmlns="http://schemas.microsoft.com/office/infopath/2007/PartnerControls"/>
    </lcf76f155ced4ddcb4097134ff3c332f>
    <TypeofFile xmlns="b256c197-319a-4bd5-a691-ddafa99522b4" xsi:nil="true"/>
    <_dlc_DocId xmlns="35f8c3a2-1884-4623-86fd-38d6fae7ea3c">MIRB-887994121-68269</_dlc_DocId>
    <_dlc_DocIdUrl xmlns="35f8c3a2-1884-4623-86fd-38d6fae7ea3c">
      <Url>https://ontariogov.sharepoint.com/sites/MNRF-MIRB/ProgramAreas/MGSS-Collab/_layouts/15/DocIdRedir.aspx?ID=MIRB-887994121-68269</Url>
      <Description>MIRB-887994121-68269</Description>
    </_dlc_DocIdUrl>
    <MOve xmlns="b256c197-319a-4bd5-a691-ddafa99522b4" xsi:nil="true"/>
    <_dlc_DocIdPersistId xmlns="35f8c3a2-1884-4623-86fd-38d6fae7ea3c" xsi:nil="true"/>
    <Responsible xmlns="b256c197-319a-4bd5-a691-ddafa99522b4" xsi:nil="true"/>
    <Remdiated xmlns="b256c197-319a-4bd5-a691-ddafa99522b4" xsi:nil="true"/>
  </documentManagement>
</p:properties>
</file>

<file path=customXml/itemProps1.xml><?xml version="1.0" encoding="utf-8"?>
<ds:datastoreItem xmlns:ds="http://schemas.openxmlformats.org/officeDocument/2006/customXml" ds:itemID="{7FCBB14D-F190-4AF9-BCC4-475FA1CEB9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56c197-319a-4bd5-a691-ddafa99522b4"/>
    <ds:schemaRef ds:uri="35f8c3a2-1884-4623-86fd-38d6fae7ea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BE04F4-B38C-40F2-86B8-DDF2EA2903ED}">
  <ds:schemaRefs>
    <ds:schemaRef ds:uri="http://schemas.openxmlformats.org/officeDocument/2006/bibliography"/>
  </ds:schemaRefs>
</ds:datastoreItem>
</file>

<file path=customXml/itemProps3.xml><?xml version="1.0" encoding="utf-8"?>
<ds:datastoreItem xmlns:ds="http://schemas.openxmlformats.org/officeDocument/2006/customXml" ds:itemID="{AFFA04CC-AA02-4B39-BEE3-997FDEBBD532}">
  <ds:schemaRefs>
    <ds:schemaRef ds:uri="http://schemas.microsoft.com/sharepoint/events"/>
  </ds:schemaRefs>
</ds:datastoreItem>
</file>

<file path=customXml/itemProps4.xml><?xml version="1.0" encoding="utf-8"?>
<ds:datastoreItem xmlns:ds="http://schemas.openxmlformats.org/officeDocument/2006/customXml" ds:itemID="{C3B8A0F5-2CBB-438A-897A-D58C95E09460}">
  <ds:schemaRefs>
    <ds:schemaRef ds:uri="http://schemas.microsoft.com/sharepoint/v3/contenttype/forms"/>
  </ds:schemaRefs>
</ds:datastoreItem>
</file>

<file path=customXml/itemProps5.xml><?xml version="1.0" encoding="utf-8"?>
<ds:datastoreItem xmlns:ds="http://schemas.openxmlformats.org/officeDocument/2006/customXml" ds:itemID="{B2EBCDCC-B7BD-4746-B949-F2D081091663}">
  <ds:schemaRefs>
    <ds:schemaRef ds:uri="http://schemas.microsoft.com/office/2006/metadata/properties"/>
    <ds:schemaRef ds:uri="http://schemas.microsoft.com/office/infopath/2007/PartnerControls"/>
    <ds:schemaRef ds:uri="http://purl.org/dc/terms/"/>
    <ds:schemaRef ds:uri="http://www.w3.org/XML/1998/namespace"/>
    <ds:schemaRef ds:uri="35f8c3a2-1884-4623-86fd-38d6fae7ea3c"/>
    <ds:schemaRef ds:uri="http://schemas.microsoft.com/office/2006/documentManagement/types"/>
    <ds:schemaRef ds:uri="http://purl.org/dc/dcmitype/"/>
    <ds:schemaRef ds:uri="http://schemas.openxmlformats.org/package/2006/metadata/core-properties"/>
    <ds:schemaRef ds:uri="b256c197-319a-4bd5-a691-ddafa99522b4"/>
    <ds:schemaRef ds:uri="http://purl.org/dc/elements/1.1/"/>
  </ds:schemaRefs>
</ds:datastoreItem>
</file>

<file path=docMetadata/LabelInfo.xml><?xml version="1.0" encoding="utf-8"?>
<clbl:labelList xmlns:clbl="http://schemas.microsoft.com/office/2020/mipLabelMetadata">
  <clbl:label id="{034a106e-6316-442c-ad35-738afd673d2b}" enabled="1" method="Privileged" siteId="{cddc1229-ac2a-4b97-b78a-0e5cacb5865c}" removed="0"/>
</clbl:labelList>
</file>

<file path=docProps/app.xml><?xml version="1.0" encoding="utf-8"?>
<Properties xmlns="http://schemas.openxmlformats.org/officeDocument/2006/extended-properties" xmlns:vt="http://schemas.openxmlformats.org/officeDocument/2006/docPropsVTypes">
  <Template>PMU-User-Guide-Template-v2023.1 (002)</Template>
  <TotalTime>1332</TotalTime>
  <Pages>5</Pages>
  <Words>636</Words>
  <Characters>3927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PMU User Guide Template 2019-2020</vt:lpstr>
    </vt:vector>
  </TitlesOfParts>
  <Company>MGS</Company>
  <LinksUpToDate>false</LinksUpToDate>
  <CharactersWithSpaces>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PMU User Guide Template 2019-2020</dc:title>
  <dc:creator>Jennings, Kelsey (MNRF)</dc:creator>
  <cp:keywords>MNRF; MIRB; MGSS; PMU; User Guide</cp:keywords>
  <cp:lastModifiedBy>Feeheley, Matthew (MNR)</cp:lastModifiedBy>
  <cp:revision>14</cp:revision>
  <cp:lastPrinted>2019-01-11T19:22:00Z</cp:lastPrinted>
  <dcterms:created xsi:type="dcterms:W3CDTF">2025-08-19T12:51:00Z</dcterms:created>
  <dcterms:modified xsi:type="dcterms:W3CDTF">2025-11-14T21:04:00Z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SetDate">
    <vt:lpwstr>2018-12-12T19:40:50.7653863Z</vt:lpwstr>
  </property>
  <property fmtid="{D5CDD505-2E9C-101B-9397-08002B2CF9AE}" pid="5" name="MSIP_Label_034a106e-6316-442c-ad35-738afd673d2b_Name">
    <vt:lpwstr>OPS - Unclassified Information</vt:lpwstr>
  </property>
  <property fmtid="{D5CDD505-2E9C-101B-9397-08002B2CF9AE}" pid="6" name="MSIP_Label_034a106e-6316-442c-ad35-738afd673d2b_Extended_MSFT_Method">
    <vt:lpwstr>Automatic</vt:lpwstr>
  </property>
  <property fmtid="{D5CDD505-2E9C-101B-9397-08002B2CF9AE}" pid="7" name="Sensitivity">
    <vt:lpwstr>OPS - Unclassified Information</vt:lpwstr>
  </property>
  <property fmtid="{D5CDD505-2E9C-101B-9397-08002B2CF9AE}" pid="8" name="ContentTypeId">
    <vt:lpwstr>0x010100DD8D55DF07ECDE469FEF88BF8A83E51E</vt:lpwstr>
  </property>
  <property fmtid="{D5CDD505-2E9C-101B-9397-08002B2CF9AE}" pid="9" name="_dlc_DocIdItemGuid">
    <vt:lpwstr>7053b405-325c-41d4-ac3d-c4ce2bb510e2</vt:lpwstr>
  </property>
  <property fmtid="{D5CDD505-2E9C-101B-9397-08002B2CF9AE}" pid="10" name="MediaServiceImageTags">
    <vt:lpwstr/>
  </property>
</Properties>
</file>